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0E11F" w14:textId="77777777" w:rsidR="00761B9F" w:rsidRPr="0057284F" w:rsidRDefault="00C035A8" w:rsidP="00C035A8">
      <w:pPr>
        <w:pStyle w:val="Rubrik2"/>
        <w:tabs>
          <w:tab w:val="right" w:pos="8505"/>
          <w:tab w:val="right" w:pos="9072"/>
        </w:tabs>
        <w:ind w:left="0" w:right="595" w:firstLine="0"/>
        <w:rPr>
          <w:color w:val="808080"/>
        </w:rPr>
      </w:pPr>
      <w:bookmarkStart w:id="0" w:name="_Toc378579117"/>
      <w:bookmarkStart w:id="1" w:name="_Toc378579211"/>
      <w:bookmarkStart w:id="2" w:name="_Toc378579441"/>
      <w:bookmarkStart w:id="3" w:name="_Toc378580197"/>
      <w:bookmarkStart w:id="4" w:name="_Toc378744192"/>
      <w:bookmarkStart w:id="5" w:name="_Toc58565243"/>
      <w:r>
        <w:rPr>
          <w:color w:val="808080"/>
        </w:rPr>
        <w:t>Innehållsförteckning</w:t>
      </w:r>
      <w:r>
        <w:rPr>
          <w:color w:val="808080"/>
        </w:rPr>
        <w:tab/>
      </w:r>
      <w:r>
        <w:rPr>
          <w:color w:val="808080"/>
        </w:rPr>
        <w:tab/>
      </w:r>
      <w:r w:rsidR="00761B9F" w:rsidRPr="0057284F">
        <w:rPr>
          <w:color w:val="808080"/>
        </w:rPr>
        <w:t>Sid</w:t>
      </w:r>
      <w:bookmarkEnd w:id="0"/>
      <w:bookmarkEnd w:id="1"/>
      <w:bookmarkEnd w:id="2"/>
      <w:bookmarkEnd w:id="3"/>
      <w:bookmarkEnd w:id="4"/>
      <w:bookmarkEnd w:id="5"/>
    </w:p>
    <w:p w14:paraId="04392AA6" w14:textId="24D4D5A7" w:rsidR="00470C30" w:rsidRDefault="00105A90">
      <w:pPr>
        <w:pStyle w:val="Innehll2"/>
        <w:rPr>
          <w:rFonts w:asciiTheme="minorHAnsi" w:eastAsiaTheme="minorEastAsia" w:hAnsiTheme="minorHAnsi" w:cstheme="minorBidi"/>
          <w:noProof/>
          <w:szCs w:val="22"/>
        </w:rPr>
      </w:pPr>
      <w:r>
        <w:fldChar w:fldCharType="begin"/>
      </w:r>
      <w:r>
        <w:instrText xml:space="preserve"> TOC \o \h \z \u </w:instrText>
      </w:r>
      <w:r>
        <w:fldChar w:fldCharType="separate"/>
      </w:r>
      <w:hyperlink w:anchor="_Toc58565243" w:history="1">
        <w:r w:rsidR="00470C30" w:rsidRPr="003B403C">
          <w:rPr>
            <w:rStyle w:val="Hyperlnk"/>
            <w:noProof/>
          </w:rPr>
          <w:t>Innehållsförteckning</w:t>
        </w:r>
        <w:r w:rsidR="00470C30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470C30" w:rsidRPr="003B403C">
          <w:rPr>
            <w:rStyle w:val="Hyperlnk"/>
            <w:noProof/>
          </w:rPr>
          <w:t xml:space="preserve"> Sid</w:t>
        </w:r>
        <w:r w:rsidR="00470C30">
          <w:rPr>
            <w:noProof/>
            <w:webHidden/>
          </w:rPr>
          <w:tab/>
        </w:r>
        <w:r w:rsidR="00470C30">
          <w:rPr>
            <w:noProof/>
            <w:webHidden/>
          </w:rPr>
          <w:fldChar w:fldCharType="begin"/>
        </w:r>
        <w:r w:rsidR="00470C30">
          <w:rPr>
            <w:noProof/>
            <w:webHidden/>
          </w:rPr>
          <w:instrText xml:space="preserve"> PAGEREF _Toc58565243 \h </w:instrText>
        </w:r>
        <w:r w:rsidR="00470C30">
          <w:rPr>
            <w:noProof/>
            <w:webHidden/>
          </w:rPr>
        </w:r>
        <w:r w:rsidR="00470C30">
          <w:rPr>
            <w:noProof/>
            <w:webHidden/>
          </w:rPr>
          <w:fldChar w:fldCharType="separate"/>
        </w:r>
        <w:r w:rsidR="002F0C89">
          <w:rPr>
            <w:noProof/>
            <w:webHidden/>
          </w:rPr>
          <w:t>1</w:t>
        </w:r>
        <w:r w:rsidR="00470C30">
          <w:rPr>
            <w:noProof/>
            <w:webHidden/>
          </w:rPr>
          <w:fldChar w:fldCharType="end"/>
        </w:r>
      </w:hyperlink>
    </w:p>
    <w:p w14:paraId="2025D841" w14:textId="7FF05857" w:rsidR="00470C30" w:rsidRDefault="00470C30">
      <w:pPr>
        <w:pStyle w:val="Innehll3"/>
        <w:rPr>
          <w:rFonts w:asciiTheme="minorHAnsi" w:eastAsiaTheme="minorEastAsia" w:hAnsiTheme="minorHAnsi" w:cstheme="minorBidi"/>
          <w:noProof/>
          <w:szCs w:val="22"/>
        </w:rPr>
      </w:pPr>
      <w:hyperlink w:anchor="_Toc58565244" w:history="1">
        <w:r w:rsidRPr="003B403C">
          <w:rPr>
            <w:rStyle w:val="Hyperlnk"/>
            <w:noProof/>
            <w:lang w:val="nb-NO"/>
          </w:rPr>
          <w:t>PVB</w:t>
        </w:r>
        <w:r>
          <w:rPr>
            <w:rFonts w:asciiTheme="minorHAnsi" w:eastAsiaTheme="minorEastAsia" w:hAnsiTheme="minorHAnsi" w:cstheme="minorBidi"/>
            <w:noProof/>
            <w:szCs w:val="22"/>
          </w:rPr>
          <w:tab/>
          <w:t xml:space="preserve">             </w:t>
        </w:r>
        <w:r w:rsidRPr="003B403C">
          <w:rPr>
            <w:rStyle w:val="Hyperlnk"/>
            <w:noProof/>
            <w:lang w:val="nb-NO"/>
          </w:rPr>
          <w:t>TAPPVENTILER, BLANDARE M.M. I TAPPVATTENSYSTEM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_Toc58565244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F0C89"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66E6070F" w14:textId="5DFA7011" w:rsidR="00470C30" w:rsidRDefault="00470C30">
      <w:pPr>
        <w:pStyle w:val="Innehll4"/>
        <w:rPr>
          <w:rFonts w:asciiTheme="minorHAnsi" w:eastAsiaTheme="minorEastAsia" w:hAnsiTheme="minorHAnsi" w:cstheme="minorBidi"/>
          <w:noProof/>
          <w:szCs w:val="22"/>
        </w:rPr>
      </w:pPr>
      <w:hyperlink w:anchor="_Toc58565245" w:history="1">
        <w:r w:rsidRPr="003B403C">
          <w:rPr>
            <w:rStyle w:val="Hyperlnk"/>
            <w:noProof/>
          </w:rPr>
          <w:t>PVB.2</w:t>
        </w:r>
        <w:r>
          <w:rPr>
            <w:rFonts w:asciiTheme="minorHAnsi" w:eastAsiaTheme="minorEastAsia" w:hAnsiTheme="minorHAnsi" w:cstheme="minorBidi"/>
            <w:noProof/>
            <w:szCs w:val="22"/>
          </w:rPr>
          <w:tab/>
          <w:t xml:space="preserve">     </w:t>
        </w:r>
        <w:r w:rsidRPr="003B403C">
          <w:rPr>
            <w:rStyle w:val="Hyperlnk"/>
            <w:noProof/>
          </w:rPr>
          <w:t>Blandare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_Toc58565245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F0C89"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21A9B54D" w14:textId="76CDCC9D" w:rsidR="00470C30" w:rsidRDefault="00470C30">
      <w:pPr>
        <w:pStyle w:val="Innehll5"/>
        <w:rPr>
          <w:rFonts w:asciiTheme="minorHAnsi" w:eastAsiaTheme="minorEastAsia" w:hAnsiTheme="minorHAnsi" w:cstheme="minorBidi"/>
          <w:noProof/>
          <w:szCs w:val="22"/>
        </w:rPr>
      </w:pPr>
      <w:hyperlink w:anchor="_Toc58565246" w:history="1">
        <w:r w:rsidRPr="003B403C">
          <w:rPr>
            <w:rStyle w:val="Hyperlnk"/>
            <w:noProof/>
          </w:rPr>
          <w:t>PVB.21</w:t>
        </w:r>
        <w:r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Pr="003B403C">
          <w:rPr>
            <w:rStyle w:val="Hyperlnk"/>
            <w:noProof/>
          </w:rPr>
          <w:t>Duschblandare och duschanordningar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_Toc58565246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F0C89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069CFF34" w14:textId="4DF53426" w:rsidR="00470C30" w:rsidRDefault="00470C30">
      <w:pPr>
        <w:pStyle w:val="Innehll5"/>
        <w:rPr>
          <w:rFonts w:asciiTheme="minorHAnsi" w:eastAsiaTheme="minorEastAsia" w:hAnsiTheme="minorHAnsi" w:cstheme="minorBidi"/>
          <w:noProof/>
          <w:szCs w:val="22"/>
        </w:rPr>
      </w:pPr>
      <w:hyperlink w:anchor="_Toc58565247" w:history="1">
        <w:r w:rsidRPr="003B403C">
          <w:rPr>
            <w:rStyle w:val="Hyperlnk"/>
            <w:noProof/>
          </w:rPr>
          <w:t>PVB.22</w:t>
        </w:r>
        <w:r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Pr="003B403C">
          <w:rPr>
            <w:rStyle w:val="Hyperlnk"/>
            <w:noProof/>
          </w:rPr>
          <w:t>Badkarsblandare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_Toc58565247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F0C89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4FF71228" w14:textId="3B7EF254" w:rsidR="00470C30" w:rsidRDefault="00470C30">
      <w:pPr>
        <w:pStyle w:val="Innehll5"/>
        <w:rPr>
          <w:rFonts w:asciiTheme="minorHAnsi" w:eastAsiaTheme="minorEastAsia" w:hAnsiTheme="minorHAnsi" w:cstheme="minorBidi"/>
          <w:noProof/>
          <w:szCs w:val="22"/>
        </w:rPr>
      </w:pPr>
      <w:hyperlink w:anchor="_Toc58565248" w:history="1">
        <w:r w:rsidRPr="003B403C">
          <w:rPr>
            <w:rStyle w:val="Hyperlnk"/>
            <w:noProof/>
          </w:rPr>
          <w:t>PVB.23</w:t>
        </w:r>
        <w:r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Pr="003B403C">
          <w:rPr>
            <w:rStyle w:val="Hyperlnk"/>
            <w:noProof/>
          </w:rPr>
          <w:t>Tvättställsblandare och bidéblandare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_Toc58565248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F0C89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54805F13" w14:textId="62BB1507" w:rsidR="00470C30" w:rsidRDefault="00470C30">
      <w:pPr>
        <w:pStyle w:val="Innehll5"/>
        <w:rPr>
          <w:rFonts w:asciiTheme="minorHAnsi" w:eastAsiaTheme="minorEastAsia" w:hAnsiTheme="minorHAnsi" w:cstheme="minorBidi"/>
          <w:noProof/>
          <w:szCs w:val="22"/>
        </w:rPr>
      </w:pPr>
      <w:hyperlink w:anchor="_Toc58565249" w:history="1">
        <w:r w:rsidRPr="003B403C">
          <w:rPr>
            <w:rStyle w:val="Hyperlnk"/>
            <w:noProof/>
          </w:rPr>
          <w:t>PVB.24</w:t>
        </w:r>
        <w:r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Pr="003B403C">
          <w:rPr>
            <w:rStyle w:val="Hyperlnk"/>
            <w:noProof/>
          </w:rPr>
          <w:t>Disklådsblandare</w:t>
        </w:r>
        <w:r>
          <w:rPr>
            <w:noProof/>
            <w:webHidden/>
          </w:rPr>
          <w:tab/>
        </w:r>
        <w:r w:rsidR="00A86666">
          <w:rPr>
            <w:noProof/>
            <w:webHidden/>
          </w:rPr>
          <w:t>10</w:t>
        </w:r>
      </w:hyperlink>
    </w:p>
    <w:p w14:paraId="5BCC2DDF" w14:textId="6F832BF8" w:rsidR="00470C30" w:rsidRDefault="00470C30">
      <w:pPr>
        <w:pStyle w:val="Innehll5"/>
        <w:rPr>
          <w:rFonts w:asciiTheme="minorHAnsi" w:eastAsiaTheme="minorEastAsia" w:hAnsiTheme="minorHAnsi" w:cstheme="minorBidi"/>
          <w:noProof/>
          <w:szCs w:val="22"/>
        </w:rPr>
      </w:pPr>
      <w:hyperlink w:anchor="_Toc58565250" w:history="1">
        <w:r w:rsidRPr="003B403C">
          <w:rPr>
            <w:rStyle w:val="Hyperlnk"/>
            <w:noProof/>
          </w:rPr>
          <w:t>PVB.25</w:t>
        </w:r>
        <w:r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Pr="003B403C">
          <w:rPr>
            <w:rStyle w:val="Hyperlnk"/>
            <w:noProof/>
          </w:rPr>
          <w:t>Tvättstugeblandare</w:t>
        </w:r>
        <w:r>
          <w:rPr>
            <w:noProof/>
            <w:webHidden/>
          </w:rPr>
          <w:tab/>
        </w:r>
        <w:r w:rsidR="007A40B2">
          <w:rPr>
            <w:noProof/>
            <w:webHidden/>
          </w:rPr>
          <w:t>13</w:t>
        </w:r>
      </w:hyperlink>
    </w:p>
    <w:p w14:paraId="4308B946" w14:textId="0E4B2128" w:rsidR="00470C30" w:rsidRDefault="00470C30">
      <w:pPr>
        <w:pStyle w:val="Innehll5"/>
        <w:rPr>
          <w:rFonts w:asciiTheme="minorHAnsi" w:eastAsiaTheme="minorEastAsia" w:hAnsiTheme="minorHAnsi" w:cstheme="minorBidi"/>
          <w:noProof/>
          <w:szCs w:val="22"/>
        </w:rPr>
      </w:pPr>
      <w:hyperlink w:anchor="_Toc58565251" w:history="1">
        <w:r w:rsidRPr="003B403C">
          <w:rPr>
            <w:rStyle w:val="Hyperlnk"/>
            <w:noProof/>
          </w:rPr>
          <w:t>PVB.26</w:t>
        </w:r>
        <w:r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Pr="003B403C">
          <w:rPr>
            <w:rStyle w:val="Hyperlnk"/>
            <w:noProof/>
          </w:rPr>
          <w:t>Tvättränneblandare</w:t>
        </w:r>
        <w:r>
          <w:rPr>
            <w:noProof/>
            <w:webHidden/>
          </w:rPr>
          <w:tab/>
        </w:r>
        <w:r w:rsidR="007A40B2">
          <w:rPr>
            <w:noProof/>
            <w:webHidden/>
          </w:rPr>
          <w:t>13</w:t>
        </w:r>
      </w:hyperlink>
    </w:p>
    <w:p w14:paraId="40B89689" w14:textId="221C6D29" w:rsidR="00470C30" w:rsidRDefault="00470C30">
      <w:pPr>
        <w:pStyle w:val="Innehll5"/>
        <w:rPr>
          <w:rFonts w:asciiTheme="minorHAnsi" w:eastAsiaTheme="minorEastAsia" w:hAnsiTheme="minorHAnsi" w:cstheme="minorBidi"/>
          <w:noProof/>
          <w:szCs w:val="22"/>
        </w:rPr>
      </w:pPr>
      <w:hyperlink w:anchor="_Toc58565252" w:history="1">
        <w:r w:rsidRPr="003B403C">
          <w:rPr>
            <w:rStyle w:val="Hyperlnk"/>
            <w:noProof/>
          </w:rPr>
          <w:t>PVB.27</w:t>
        </w:r>
        <w:r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Pr="003B403C">
          <w:rPr>
            <w:rStyle w:val="Hyperlnk"/>
            <w:noProof/>
          </w:rPr>
          <w:t>Spolblandare</w:t>
        </w:r>
        <w:r>
          <w:rPr>
            <w:noProof/>
            <w:webHidden/>
          </w:rPr>
          <w:tab/>
        </w:r>
        <w:r w:rsidR="007A40B2">
          <w:rPr>
            <w:noProof/>
            <w:webHidden/>
          </w:rPr>
          <w:t>13</w:t>
        </w:r>
      </w:hyperlink>
    </w:p>
    <w:p w14:paraId="0473D306" w14:textId="77777777" w:rsidR="00EA7124" w:rsidRDefault="00105A90" w:rsidP="004B334C">
      <w:pPr>
        <w:tabs>
          <w:tab w:val="right" w:pos="9639"/>
          <w:tab w:val="right" w:pos="10206"/>
        </w:tabs>
        <w:ind w:left="0"/>
        <w:rPr>
          <w:color w:val="808080"/>
        </w:rPr>
      </w:pPr>
      <w:r>
        <w:rPr>
          <w:color w:val="808080"/>
        </w:rPr>
        <w:fldChar w:fldCharType="end"/>
      </w:r>
    </w:p>
    <w:p w14:paraId="6A734B11" w14:textId="77777777" w:rsidR="004B334C" w:rsidRPr="0057284F" w:rsidRDefault="004B334C" w:rsidP="004B334C">
      <w:pPr>
        <w:tabs>
          <w:tab w:val="right" w:pos="9639"/>
          <w:tab w:val="right" w:pos="10206"/>
        </w:tabs>
        <w:ind w:left="0"/>
        <w:rPr>
          <w:color w:val="808080"/>
        </w:rPr>
      </w:pPr>
    </w:p>
    <w:p w14:paraId="6413CCBA" w14:textId="77777777" w:rsidR="00E477A3" w:rsidRDefault="00E477A3" w:rsidP="00E477A3">
      <w:pPr>
        <w:pStyle w:val="Rubrik3"/>
        <w:rPr>
          <w:color w:val="808080"/>
          <w:lang w:val="nb-NO"/>
        </w:rPr>
      </w:pPr>
      <w:bookmarkStart w:id="6" w:name="_Toc378579121"/>
      <w:bookmarkStart w:id="7" w:name="_Toc378743902"/>
      <w:bookmarkStart w:id="8" w:name="_Toc58565244"/>
      <w:r w:rsidRPr="006714F0">
        <w:rPr>
          <w:color w:val="808080"/>
          <w:lang w:val="nb-NO"/>
        </w:rPr>
        <w:t>PVB</w:t>
      </w:r>
      <w:r w:rsidRPr="006714F0">
        <w:rPr>
          <w:color w:val="808080"/>
          <w:lang w:val="nb-NO"/>
        </w:rPr>
        <w:tab/>
        <w:t>TAPPVENTILER, BLANDARE M.M. I TAPPVATTENSYSTEM</w:t>
      </w:r>
      <w:bookmarkEnd w:id="6"/>
      <w:bookmarkEnd w:id="7"/>
      <w:bookmarkEnd w:id="8"/>
    </w:p>
    <w:p w14:paraId="66A1D795" w14:textId="77777777" w:rsidR="00E9481F" w:rsidRDefault="00E9481F" w:rsidP="005E7BD5">
      <w:pPr>
        <w:rPr>
          <w:lang w:val="nb-NO"/>
        </w:rPr>
      </w:pPr>
    </w:p>
    <w:p w14:paraId="69D84B10" w14:textId="77777777" w:rsidR="004F7CD7" w:rsidRDefault="00E477A3" w:rsidP="004F7CD7">
      <w:pPr>
        <w:pStyle w:val="Rubrik4"/>
        <w:rPr>
          <w:color w:val="808080"/>
        </w:rPr>
      </w:pPr>
      <w:bookmarkStart w:id="9" w:name="_Toc378743903"/>
      <w:bookmarkStart w:id="10" w:name="_Toc58565245"/>
      <w:r w:rsidRPr="0057284F">
        <w:rPr>
          <w:color w:val="808080"/>
        </w:rPr>
        <w:t>PVB.2</w:t>
      </w:r>
      <w:r w:rsidRPr="0057284F">
        <w:rPr>
          <w:color w:val="808080"/>
        </w:rPr>
        <w:tab/>
        <w:t>Blandare</w:t>
      </w:r>
      <w:bookmarkEnd w:id="9"/>
      <w:bookmarkEnd w:id="10"/>
    </w:p>
    <w:p w14:paraId="29C4A025" w14:textId="77777777" w:rsidR="00040FF4" w:rsidRDefault="00040FF4" w:rsidP="00040FF4">
      <w:bookmarkStart w:id="11" w:name="_Hlk69908418"/>
      <w:bookmarkStart w:id="12" w:name="_Toc378743904"/>
      <w:r>
        <w:t xml:space="preserve">Samtliga blandare skall uppfylla </w:t>
      </w:r>
      <w:r w:rsidRPr="002A5889">
        <w:t>gällande funktionskrav enl</w:t>
      </w:r>
      <w:r>
        <w:t xml:space="preserve">igt Boverkets byggregler (BBR), samt vara bedömda i Byggvarubedömningen. </w:t>
      </w:r>
    </w:p>
    <w:p w14:paraId="77408487" w14:textId="77777777" w:rsidR="00040FF4" w:rsidRDefault="00040FF4" w:rsidP="00040FF4">
      <w:r>
        <w:t>Blandare ska finnas lagerförda hos svensk VVS-grossist med reservdelar.</w:t>
      </w:r>
    </w:p>
    <w:p w14:paraId="01292E20" w14:textId="77777777" w:rsidR="00470C30" w:rsidRDefault="00470C30" w:rsidP="00040FF4">
      <w:r>
        <w:t>Montering ska utföras enligt tillverkarens dokumenterade anvisningar.</w:t>
      </w:r>
    </w:p>
    <w:bookmarkEnd w:id="11"/>
    <w:p w14:paraId="23DB3780" w14:textId="77777777" w:rsidR="00E9481F" w:rsidRDefault="00E9481F" w:rsidP="00040FF4"/>
    <w:p w14:paraId="2BECF3FB" w14:textId="15E944F0" w:rsidR="00E9481F" w:rsidRDefault="00E9481F" w:rsidP="00DC451F">
      <w:pPr>
        <w:ind w:left="0"/>
      </w:pPr>
    </w:p>
    <w:p w14:paraId="3106608A" w14:textId="15D3B9FE" w:rsidR="004A31BD" w:rsidRDefault="004A31BD" w:rsidP="00DC451F">
      <w:pPr>
        <w:ind w:left="0"/>
      </w:pPr>
    </w:p>
    <w:p w14:paraId="769305B5" w14:textId="3A372A4D" w:rsidR="004A31BD" w:rsidRDefault="004A31BD" w:rsidP="00DC451F">
      <w:pPr>
        <w:ind w:left="0"/>
      </w:pPr>
    </w:p>
    <w:p w14:paraId="715EA3A3" w14:textId="095EC2A8" w:rsidR="004A31BD" w:rsidRDefault="004A31BD" w:rsidP="00DC451F">
      <w:pPr>
        <w:ind w:left="0"/>
      </w:pPr>
    </w:p>
    <w:p w14:paraId="135E61B5" w14:textId="0C272ECA" w:rsidR="004A31BD" w:rsidRDefault="004A31BD" w:rsidP="00DC451F">
      <w:pPr>
        <w:ind w:left="0"/>
      </w:pPr>
    </w:p>
    <w:p w14:paraId="563AB5B7" w14:textId="3B07C084" w:rsidR="004A31BD" w:rsidRDefault="004A31BD" w:rsidP="00DC451F">
      <w:pPr>
        <w:ind w:left="0"/>
      </w:pPr>
    </w:p>
    <w:p w14:paraId="337159A0" w14:textId="77777777" w:rsidR="004A31BD" w:rsidRDefault="004A31BD" w:rsidP="00DC451F">
      <w:pPr>
        <w:ind w:left="0"/>
      </w:pPr>
    </w:p>
    <w:p w14:paraId="3C58B84B" w14:textId="77777777" w:rsidR="00E477A3" w:rsidRDefault="00E477A3" w:rsidP="00E477A3">
      <w:pPr>
        <w:pStyle w:val="Rubrik5"/>
        <w:rPr>
          <w:color w:val="808080"/>
        </w:rPr>
      </w:pPr>
      <w:bookmarkStart w:id="13" w:name="_Toc58565246"/>
      <w:r w:rsidRPr="0057284F">
        <w:rPr>
          <w:color w:val="808080"/>
        </w:rPr>
        <w:lastRenderedPageBreak/>
        <w:t>PVB.21</w:t>
      </w:r>
      <w:r w:rsidRPr="0057284F">
        <w:rPr>
          <w:color w:val="808080"/>
        </w:rPr>
        <w:tab/>
        <w:t>Duschblandare och duschanordningar</w:t>
      </w:r>
      <w:bookmarkEnd w:id="12"/>
      <w:bookmarkEnd w:id="13"/>
    </w:p>
    <w:p w14:paraId="247F393C" w14:textId="77777777" w:rsidR="008C02D5" w:rsidRDefault="008C02D5" w:rsidP="004A31BD">
      <w:pPr>
        <w:pStyle w:val="Rubrik-Sakvara11"/>
        <w:ind w:left="0"/>
      </w:pPr>
    </w:p>
    <w:p w14:paraId="6DA61884" w14:textId="639D2141" w:rsidR="00A311F7" w:rsidRPr="00B36476" w:rsidRDefault="004A31BD" w:rsidP="00B36476">
      <w:pPr>
        <w:pStyle w:val="Rubrik-Sakvara11"/>
        <w:ind w:left="0"/>
        <w:rPr>
          <w:u w:val="none"/>
        </w:rPr>
      </w:pPr>
      <w:r>
        <w:rPr>
          <w:u w:val="none"/>
        </w:rPr>
        <w:tab/>
      </w:r>
      <w:r>
        <w:rPr>
          <w:u w:val="none"/>
        </w:rPr>
        <w:tab/>
      </w:r>
    </w:p>
    <w:p w14:paraId="581D6EA4" w14:textId="77777777" w:rsidR="0035672D" w:rsidRPr="0035672D" w:rsidRDefault="0035672D" w:rsidP="0035672D">
      <w:pPr>
        <w:pStyle w:val="Bomb"/>
        <w:numPr>
          <w:ilvl w:val="0"/>
          <w:numId w:val="0"/>
        </w:numPr>
        <w:ind w:right="0"/>
      </w:pPr>
    </w:p>
    <w:p w14:paraId="7C2A5F5E" w14:textId="77777777" w:rsidR="00D42A25" w:rsidRDefault="00761B9F" w:rsidP="002240DC">
      <w:pPr>
        <w:pStyle w:val="Rubrik5"/>
        <w:ind w:left="0" w:firstLine="0"/>
        <w:rPr>
          <w:color w:val="808080"/>
        </w:rPr>
      </w:pPr>
      <w:bookmarkStart w:id="14" w:name="_Toc58565248"/>
      <w:r w:rsidRPr="0057284F">
        <w:rPr>
          <w:color w:val="808080"/>
        </w:rPr>
        <w:t>PVB.</w:t>
      </w:r>
      <w:r w:rsidR="0057284F" w:rsidRPr="0057284F">
        <w:rPr>
          <w:color w:val="808080"/>
        </w:rPr>
        <w:t>23</w:t>
      </w:r>
      <w:r w:rsidR="0057284F" w:rsidRPr="0057284F">
        <w:rPr>
          <w:color w:val="808080"/>
        </w:rPr>
        <w:tab/>
        <w:t>Tvättställsblandare och bidé</w:t>
      </w:r>
      <w:r w:rsidRPr="0057284F">
        <w:rPr>
          <w:color w:val="808080"/>
        </w:rPr>
        <w:t>blandare</w:t>
      </w:r>
      <w:bookmarkEnd w:id="14"/>
    </w:p>
    <w:p w14:paraId="59116030" w14:textId="77777777" w:rsidR="00AF5A65" w:rsidRPr="00AF5A65" w:rsidRDefault="00AF5A65" w:rsidP="00AF5A65"/>
    <w:p w14:paraId="00999888" w14:textId="57719ADD" w:rsidR="00FD00DB" w:rsidRDefault="002F02F4" w:rsidP="00D97B25">
      <w:pPr>
        <w:pStyle w:val="Rubrik-Sakvara11"/>
        <w:ind w:left="0"/>
        <w:rPr>
          <w:u w:val="none"/>
        </w:rPr>
      </w:pPr>
      <w:r>
        <w:t xml:space="preserve">BL </w:t>
      </w:r>
      <w:r w:rsidR="000F1C8B">
        <w:t>1</w:t>
      </w:r>
      <w:r w:rsidR="00FD00DB">
        <w:rPr>
          <w:u w:val="none"/>
        </w:rPr>
        <w:tab/>
      </w:r>
      <w:r w:rsidR="00FD00DB">
        <w:rPr>
          <w:u w:val="none"/>
        </w:rPr>
        <w:tab/>
      </w:r>
      <w:r w:rsidR="00D97B25">
        <w:rPr>
          <w:u w:val="none"/>
        </w:rPr>
        <w:tab/>
      </w:r>
    </w:p>
    <w:p w14:paraId="1F7D44CB" w14:textId="77777777" w:rsidR="00FD00DB" w:rsidRDefault="00AA6023" w:rsidP="00FD00DB">
      <w:pPr>
        <w:pStyle w:val="indrag"/>
        <w:ind w:right="850"/>
      </w:pPr>
      <w:r>
        <w:t>Tvättställsblandare</w:t>
      </w:r>
      <w:r w:rsidR="00FD00DB">
        <w:t xml:space="preserve">, </w:t>
      </w:r>
      <w:r w:rsidR="009C0C34">
        <w:t xml:space="preserve">Mora </w:t>
      </w:r>
      <w:r w:rsidR="003600AD">
        <w:t>INXX II</w:t>
      </w:r>
      <w:r w:rsidR="00977FCB">
        <w:t xml:space="preserve"> </w:t>
      </w:r>
      <w:r w:rsidR="00977FCB" w:rsidRPr="001D3BAC">
        <w:rPr>
          <w:b/>
        </w:rPr>
        <w:t>small</w:t>
      </w:r>
      <w:r w:rsidR="00977FCB">
        <w:t xml:space="preserve"> soft/sharp</w:t>
      </w:r>
    </w:p>
    <w:p w14:paraId="23C4D9BE" w14:textId="77777777" w:rsidR="00FD00DB" w:rsidRDefault="00FD00DB" w:rsidP="00FD00DB">
      <w:pPr>
        <w:pStyle w:val="indrag"/>
        <w:ind w:right="850"/>
      </w:pPr>
    </w:p>
    <w:p w14:paraId="51E223A1" w14:textId="0093AE38" w:rsidR="00FD00DB" w:rsidRDefault="00FD00DB" w:rsidP="00A93ECE">
      <w:pPr>
        <w:pStyle w:val="indrag"/>
        <w:spacing w:line="360" w:lineRule="auto"/>
        <w:ind w:right="850"/>
      </w:pPr>
      <w:r>
        <w:t xml:space="preserve">Blandaren skall vara försedd med följande egenskaper: </w:t>
      </w:r>
    </w:p>
    <w:p w14:paraId="3C8F4667" w14:textId="3796495C" w:rsidR="00A93ECE" w:rsidRDefault="00A93ECE" w:rsidP="00A93ECE">
      <w:pPr>
        <w:pStyle w:val="indrag"/>
        <w:spacing w:line="360" w:lineRule="auto"/>
        <w:ind w:right="850"/>
      </w:pPr>
      <w:r>
        <w:t>Keramisk tätning</w:t>
      </w:r>
    </w:p>
    <w:p w14:paraId="5A7245F9" w14:textId="4E938655" w:rsidR="00A93ECE" w:rsidRDefault="00A93ECE" w:rsidP="00D262FB">
      <w:pPr>
        <w:pStyle w:val="indrag"/>
        <w:spacing w:after="120" w:line="360" w:lineRule="auto"/>
        <w:ind w:left="0"/>
      </w:pPr>
      <w:bookmarkStart w:id="15" w:name="_Hlk69908953"/>
      <w:r>
        <w:tab/>
      </w:r>
      <w:r w:rsidRPr="00A93ECE">
        <w:t xml:space="preserve">Omställbar flödesbegränsning och temperaturspärr </w:t>
      </w:r>
    </w:p>
    <w:p w14:paraId="0C954146" w14:textId="0CB96D66" w:rsidR="00342EDB" w:rsidRDefault="00342EDB" w:rsidP="00D262FB">
      <w:pPr>
        <w:pStyle w:val="indrag"/>
        <w:spacing w:after="120" w:line="360" w:lineRule="auto"/>
      </w:pPr>
      <w:r w:rsidRPr="006E10B8">
        <w:t>Flexibla anslutningsrör i metallomspunnen Soft PEX®</w:t>
      </w:r>
      <w:r>
        <w:t>, G3/8, L=350</w:t>
      </w:r>
    </w:p>
    <w:p w14:paraId="52772950" w14:textId="66BB5AE2" w:rsidR="00D4382E" w:rsidRDefault="00D4382E" w:rsidP="00A93ECE">
      <w:pPr>
        <w:pStyle w:val="indrag"/>
        <w:spacing w:after="120"/>
      </w:pPr>
      <w:r w:rsidRPr="00D4382E">
        <w:t>Eco (energi- och vattenbesparande konstantflödesstrålsamlare</w:t>
      </w:r>
      <w:r w:rsidR="00A93ECE">
        <w:t xml:space="preserve">           </w:t>
      </w:r>
      <w:r w:rsidR="00C027D3" w:rsidRPr="00E73C79">
        <w:t>4,</w:t>
      </w:r>
      <w:r w:rsidRPr="00E73C79">
        <w:t>5 l/min vid 2–6 bar)</w:t>
      </w:r>
    </w:p>
    <w:p w14:paraId="5B8A8786" w14:textId="667D5BA6" w:rsidR="00977FCB" w:rsidRDefault="00A93ECE" w:rsidP="00A93ECE">
      <w:pPr>
        <w:pStyle w:val="indrag"/>
        <w:spacing w:after="120"/>
        <w:ind w:left="0"/>
      </w:pPr>
      <w:r>
        <w:tab/>
      </w:r>
      <w:r w:rsidR="002F0D47">
        <w:t>Uppfyller EU-taxonomin avseende vattenflöde</w:t>
      </w:r>
    </w:p>
    <w:bookmarkEnd w:id="15"/>
    <w:p w14:paraId="39FF3C4A" w14:textId="36813309" w:rsidR="008A3193" w:rsidRPr="00BE629C" w:rsidRDefault="008A3193" w:rsidP="000E1DAE">
      <w:pPr>
        <w:pStyle w:val="indrag"/>
        <w:spacing w:after="120"/>
      </w:pPr>
      <w:r w:rsidRPr="00BE629C">
        <w:t xml:space="preserve">Energiklass </w:t>
      </w:r>
      <w:r w:rsidR="00BE629C" w:rsidRPr="00BE629C">
        <w:t>A</w:t>
      </w:r>
      <w:r w:rsidRPr="00BE629C">
        <w:t xml:space="preserve"> enligt SS-EN 820000</w:t>
      </w:r>
    </w:p>
    <w:p w14:paraId="0FB8A87F" w14:textId="77777777" w:rsidR="003B07FA" w:rsidRDefault="003B07FA" w:rsidP="008A3193">
      <w:pPr>
        <w:pStyle w:val="indrag"/>
        <w:spacing w:after="120"/>
        <w:ind w:left="2498"/>
      </w:pPr>
    </w:p>
    <w:p w14:paraId="3A24B9CC" w14:textId="77777777" w:rsidR="00977FCB" w:rsidRDefault="00977FCB" w:rsidP="00977FCB">
      <w:pPr>
        <w:pStyle w:val="indrag"/>
        <w:spacing w:after="120"/>
        <w:ind w:left="2498"/>
      </w:pPr>
    </w:p>
    <w:p w14:paraId="2DF8A0A6" w14:textId="27262594" w:rsidR="00977FCB" w:rsidRPr="00AB3D02" w:rsidRDefault="009C0C34" w:rsidP="000E1DAE">
      <w:pPr>
        <w:pStyle w:val="Bomb"/>
        <w:numPr>
          <w:ilvl w:val="0"/>
          <w:numId w:val="0"/>
        </w:numPr>
        <w:tabs>
          <w:tab w:val="clear" w:pos="3686"/>
          <w:tab w:val="left" w:pos="3402"/>
          <w:tab w:val="left" w:pos="4253"/>
          <w:tab w:val="left" w:pos="6521"/>
        </w:tabs>
        <w:ind w:right="0"/>
      </w:pPr>
      <w:r w:rsidRPr="00AB3D02">
        <w:tab/>
      </w:r>
      <w:r w:rsidR="000E1DAE" w:rsidRPr="00AB3D02">
        <w:t>Krom</w:t>
      </w:r>
      <w:r w:rsidR="00AB3D02" w:rsidRPr="00AB3D02">
        <w:tab/>
        <w:t>Sof</w:t>
      </w:r>
      <w:r w:rsidR="00AB3D02">
        <w:t>t</w:t>
      </w:r>
      <w:r w:rsidR="00AB3D02" w:rsidRPr="00AB3D02">
        <w:tab/>
      </w:r>
      <w:r w:rsidR="00785A09" w:rsidRPr="00AB3D02">
        <w:t>MA</w:t>
      </w:r>
      <w:r w:rsidR="00AA6023" w:rsidRPr="00AB3D02">
        <w:t xml:space="preserve"> </w:t>
      </w:r>
      <w:r w:rsidR="002F02F4" w:rsidRPr="00AB3D02">
        <w:t>nr</w:t>
      </w:r>
      <w:r w:rsidR="00984CAA" w:rsidRPr="00AB3D02">
        <w:t xml:space="preserve"> 2</w:t>
      </w:r>
      <w:r w:rsidR="00977FCB" w:rsidRPr="00AB3D02">
        <w:t>7</w:t>
      </w:r>
      <w:r w:rsidR="000F1C8B">
        <w:t>4</w:t>
      </w:r>
      <w:r w:rsidR="00984CAA" w:rsidRPr="00AB3D02">
        <w:t>001</w:t>
      </w:r>
      <w:r w:rsidR="00955D48" w:rsidRPr="00AB3D02">
        <w:t xml:space="preserve">    </w:t>
      </w:r>
      <w:r w:rsidR="00AB3D02" w:rsidRPr="00AB3D02">
        <w:tab/>
      </w:r>
      <w:r w:rsidR="00AA6023" w:rsidRPr="00C02636">
        <w:t xml:space="preserve">RSK </w:t>
      </w:r>
      <w:r w:rsidR="00566BD5" w:rsidRPr="00C02636">
        <w:t xml:space="preserve">827 </w:t>
      </w:r>
      <w:r w:rsidR="00C02636" w:rsidRPr="00C02636">
        <w:t>65</w:t>
      </w:r>
      <w:r w:rsidR="00566BD5" w:rsidRPr="00C02636">
        <w:t xml:space="preserve"> </w:t>
      </w:r>
      <w:r w:rsidR="00C02636" w:rsidRPr="00C02636">
        <w:t>00</w:t>
      </w:r>
    </w:p>
    <w:p w14:paraId="78DDF788" w14:textId="090B560C" w:rsidR="00F2712A" w:rsidRDefault="00977FCB" w:rsidP="00B36476">
      <w:pPr>
        <w:pStyle w:val="Bomb"/>
        <w:numPr>
          <w:ilvl w:val="0"/>
          <w:numId w:val="0"/>
        </w:numPr>
        <w:tabs>
          <w:tab w:val="clear" w:pos="3686"/>
          <w:tab w:val="left" w:pos="3402"/>
          <w:tab w:val="left" w:pos="4253"/>
        </w:tabs>
        <w:ind w:right="0"/>
      </w:pPr>
      <w:r>
        <w:tab/>
      </w:r>
      <w:r w:rsidR="000E1DAE">
        <w:t>Mattsvart</w:t>
      </w:r>
      <w:r w:rsidR="00566BD5">
        <w:tab/>
      </w:r>
      <w:r w:rsidR="00AB3D02">
        <w:t>Soft</w:t>
      </w:r>
      <w:r w:rsidR="00AB3D02">
        <w:tab/>
      </w:r>
      <w:r w:rsidR="00566BD5">
        <w:t>MA nr 27</w:t>
      </w:r>
      <w:r w:rsidR="000F1C8B">
        <w:t>4</w:t>
      </w:r>
      <w:r w:rsidR="00566BD5">
        <w:t>001.1</w:t>
      </w:r>
      <w:r w:rsidR="000F1C8B">
        <w:t>2</w:t>
      </w:r>
      <w:r w:rsidR="00566BD5">
        <w:t xml:space="preserve"> </w:t>
      </w:r>
      <w:r w:rsidR="00AB3D02">
        <w:tab/>
      </w:r>
      <w:r w:rsidR="00C02636" w:rsidRPr="00C02636">
        <w:t>RSK 827 65 0</w:t>
      </w:r>
      <w:r w:rsidR="00C02636">
        <w:t>1</w:t>
      </w:r>
    </w:p>
    <w:p w14:paraId="766E1C9B" w14:textId="383C9196" w:rsidR="00977FCB" w:rsidRDefault="000E1DAE" w:rsidP="000E1DAE">
      <w:pPr>
        <w:pStyle w:val="Bomb"/>
        <w:numPr>
          <w:ilvl w:val="0"/>
          <w:numId w:val="0"/>
        </w:numPr>
        <w:tabs>
          <w:tab w:val="clear" w:pos="3686"/>
          <w:tab w:val="left" w:pos="3402"/>
          <w:tab w:val="left" w:pos="4253"/>
          <w:tab w:val="left" w:pos="6521"/>
        </w:tabs>
        <w:ind w:right="0"/>
      </w:pPr>
      <w:r>
        <w:tab/>
      </w:r>
      <w:r w:rsidR="00977FCB">
        <w:t>Polerad mässin</w:t>
      </w:r>
      <w:r>
        <w:t>g</w:t>
      </w:r>
      <w:r w:rsidR="009C647E">
        <w:t>*</w:t>
      </w:r>
      <w:r w:rsidR="00566BD5">
        <w:tab/>
      </w:r>
      <w:r w:rsidR="00AB3D02">
        <w:t>Soft</w:t>
      </w:r>
      <w:r w:rsidR="00AB3D02">
        <w:tab/>
      </w:r>
      <w:r w:rsidR="00566BD5">
        <w:t>MA nr 27</w:t>
      </w:r>
      <w:r w:rsidR="000F1C8B">
        <w:t>4</w:t>
      </w:r>
      <w:r w:rsidR="00566BD5">
        <w:t xml:space="preserve">001.60 </w:t>
      </w:r>
      <w:r w:rsidR="00AB3D02">
        <w:tab/>
      </w:r>
      <w:r w:rsidR="00C02636" w:rsidRPr="00C02636">
        <w:t>RSK 827 65 0</w:t>
      </w:r>
      <w:r w:rsidR="00C02636">
        <w:t>2</w:t>
      </w:r>
    </w:p>
    <w:p w14:paraId="794C5E6A" w14:textId="44A598AB" w:rsidR="00977FCB" w:rsidRDefault="000E1DAE" w:rsidP="000E1DAE">
      <w:pPr>
        <w:pStyle w:val="Bomb"/>
        <w:numPr>
          <w:ilvl w:val="0"/>
          <w:numId w:val="0"/>
        </w:numPr>
        <w:tabs>
          <w:tab w:val="clear" w:pos="3686"/>
          <w:tab w:val="left" w:pos="3402"/>
          <w:tab w:val="left" w:pos="4253"/>
          <w:tab w:val="left" w:pos="5954"/>
          <w:tab w:val="left" w:pos="6521"/>
        </w:tabs>
        <w:ind w:right="0"/>
      </w:pPr>
      <w:r>
        <w:tab/>
      </w:r>
      <w:r w:rsidR="00977FCB">
        <w:t>Borstad mässing</w:t>
      </w:r>
      <w:r w:rsidR="009C647E">
        <w:t>*</w:t>
      </w:r>
      <w:r w:rsidR="00566BD5">
        <w:tab/>
      </w:r>
      <w:r w:rsidR="00AB3D02">
        <w:t>Soft</w:t>
      </w:r>
      <w:r w:rsidR="00AB3D02">
        <w:tab/>
      </w:r>
      <w:r w:rsidR="00566BD5">
        <w:t>MA nr 27</w:t>
      </w:r>
      <w:r w:rsidR="000F1C8B">
        <w:t>4</w:t>
      </w:r>
      <w:r w:rsidR="00566BD5">
        <w:t xml:space="preserve">001.62 </w:t>
      </w:r>
      <w:r w:rsidR="00AB3D02">
        <w:tab/>
      </w:r>
      <w:r w:rsidR="00C02636" w:rsidRPr="00C02636">
        <w:t>RSK 827 65 0</w:t>
      </w:r>
      <w:r w:rsidR="00C02636">
        <w:t>3</w:t>
      </w:r>
    </w:p>
    <w:p w14:paraId="3DCAF028" w14:textId="77777777" w:rsidR="00B36476" w:rsidRDefault="00B36476" w:rsidP="000E1DAE">
      <w:pPr>
        <w:pStyle w:val="Bomb"/>
        <w:numPr>
          <w:ilvl w:val="0"/>
          <w:numId w:val="0"/>
        </w:numPr>
        <w:tabs>
          <w:tab w:val="clear" w:pos="3686"/>
          <w:tab w:val="left" w:pos="3402"/>
          <w:tab w:val="left" w:pos="4253"/>
          <w:tab w:val="left" w:pos="5954"/>
          <w:tab w:val="left" w:pos="6521"/>
        </w:tabs>
        <w:ind w:right="0"/>
      </w:pPr>
    </w:p>
    <w:p w14:paraId="21D5355A" w14:textId="77777777" w:rsidR="00B36476" w:rsidRDefault="00B36476" w:rsidP="000E1DAE">
      <w:pPr>
        <w:pStyle w:val="Bomb"/>
        <w:numPr>
          <w:ilvl w:val="0"/>
          <w:numId w:val="0"/>
        </w:numPr>
        <w:tabs>
          <w:tab w:val="clear" w:pos="3686"/>
          <w:tab w:val="left" w:pos="3402"/>
          <w:tab w:val="left" w:pos="4253"/>
          <w:tab w:val="left" w:pos="5954"/>
          <w:tab w:val="left" w:pos="6521"/>
        </w:tabs>
        <w:ind w:right="0"/>
      </w:pPr>
    </w:p>
    <w:p w14:paraId="01CF0F4F" w14:textId="77777777" w:rsidR="00977FCB" w:rsidRDefault="00977FCB" w:rsidP="00190BF9">
      <w:pPr>
        <w:pStyle w:val="Bomb"/>
        <w:numPr>
          <w:ilvl w:val="0"/>
          <w:numId w:val="0"/>
        </w:numPr>
        <w:ind w:left="1780" w:right="0" w:hanging="362"/>
      </w:pPr>
    </w:p>
    <w:p w14:paraId="7F8AF47B" w14:textId="314F2DF8" w:rsidR="00566BD5" w:rsidRPr="000F1C8B" w:rsidRDefault="00AB3D02" w:rsidP="000E1DAE">
      <w:pPr>
        <w:pStyle w:val="Bomb"/>
        <w:numPr>
          <w:ilvl w:val="0"/>
          <w:numId w:val="0"/>
        </w:numPr>
        <w:tabs>
          <w:tab w:val="clear" w:pos="3686"/>
          <w:tab w:val="left" w:pos="3402"/>
          <w:tab w:val="left" w:pos="4253"/>
          <w:tab w:val="left" w:pos="6521"/>
        </w:tabs>
        <w:ind w:right="0"/>
      </w:pPr>
      <w:r w:rsidRPr="000E1DAE">
        <w:tab/>
      </w:r>
      <w:r w:rsidR="000E1DAE" w:rsidRPr="000F1C8B">
        <w:t>Krom</w:t>
      </w:r>
      <w:r w:rsidR="00566BD5" w:rsidRPr="000F1C8B">
        <w:tab/>
      </w:r>
      <w:r w:rsidRPr="000F1C8B">
        <w:t>Sharp</w:t>
      </w:r>
      <w:r w:rsidRPr="000F1C8B">
        <w:tab/>
      </w:r>
      <w:r w:rsidR="00566BD5" w:rsidRPr="000F1C8B">
        <w:t>MA nr 27</w:t>
      </w:r>
      <w:r w:rsidR="000F1C8B" w:rsidRPr="000F1C8B">
        <w:t>4</w:t>
      </w:r>
      <w:r w:rsidR="00566BD5" w:rsidRPr="000F1C8B">
        <w:t xml:space="preserve">003 </w:t>
      </w:r>
      <w:r w:rsidR="00955D48" w:rsidRPr="000F1C8B">
        <w:t xml:space="preserve">   </w:t>
      </w:r>
      <w:r w:rsidRPr="000F1C8B">
        <w:tab/>
      </w:r>
      <w:r w:rsidR="00F10421" w:rsidRPr="00C02636">
        <w:t>RSK 827 65 0</w:t>
      </w:r>
      <w:r w:rsidR="00F10421">
        <w:t>4</w:t>
      </w:r>
    </w:p>
    <w:p w14:paraId="10D20807" w14:textId="22DE604A" w:rsidR="00566BD5" w:rsidRDefault="00566BD5" w:rsidP="000E1DAE">
      <w:pPr>
        <w:pStyle w:val="Bomb"/>
        <w:numPr>
          <w:ilvl w:val="0"/>
          <w:numId w:val="0"/>
        </w:numPr>
        <w:tabs>
          <w:tab w:val="clear" w:pos="3686"/>
          <w:tab w:val="left" w:pos="3402"/>
          <w:tab w:val="left" w:pos="4253"/>
          <w:tab w:val="left" w:pos="6521"/>
        </w:tabs>
        <w:ind w:right="0"/>
      </w:pPr>
      <w:r w:rsidRPr="000F1C8B">
        <w:tab/>
      </w:r>
      <w:r w:rsidR="000E1DAE">
        <w:t>Mattsvart</w:t>
      </w:r>
      <w:r>
        <w:tab/>
      </w:r>
      <w:r w:rsidR="00AB3D02" w:rsidRPr="00566BD5">
        <w:t>Sharp</w:t>
      </w:r>
      <w:r w:rsidR="00AB3D02">
        <w:tab/>
      </w:r>
      <w:r>
        <w:t>MA nr 27</w:t>
      </w:r>
      <w:r w:rsidR="000F1C8B">
        <w:t>4</w:t>
      </w:r>
      <w:r>
        <w:t xml:space="preserve">003.12 </w:t>
      </w:r>
      <w:r w:rsidR="00AB3D02">
        <w:tab/>
      </w:r>
      <w:r w:rsidR="00F10421" w:rsidRPr="00C02636">
        <w:t>RSK 827 65 0</w:t>
      </w:r>
      <w:r w:rsidR="00F10421">
        <w:t>5</w:t>
      </w:r>
    </w:p>
    <w:p w14:paraId="4C9FEAF5" w14:textId="2A312634" w:rsidR="00566BD5" w:rsidRDefault="00AB3D02" w:rsidP="00BE5B0E">
      <w:pPr>
        <w:pStyle w:val="Bomb"/>
        <w:numPr>
          <w:ilvl w:val="0"/>
          <w:numId w:val="0"/>
        </w:numPr>
        <w:tabs>
          <w:tab w:val="left" w:pos="3402"/>
          <w:tab w:val="left" w:pos="4253"/>
          <w:tab w:val="left" w:pos="6521"/>
        </w:tabs>
        <w:ind w:right="0"/>
      </w:pPr>
      <w:r>
        <w:tab/>
      </w:r>
      <w:r w:rsidR="00BE5B0E">
        <w:t>Polerad mässing</w:t>
      </w:r>
      <w:r w:rsidR="009C647E">
        <w:t>*</w:t>
      </w:r>
      <w:r w:rsidR="00BE5B0E">
        <w:tab/>
      </w:r>
      <w:r w:rsidR="00566BD5" w:rsidRPr="00566BD5">
        <w:t>Sharp</w:t>
      </w:r>
      <w:r w:rsidR="00566BD5">
        <w:tab/>
        <w:t>MA nr 27</w:t>
      </w:r>
      <w:r w:rsidR="000F1C8B">
        <w:t>4</w:t>
      </w:r>
      <w:r w:rsidR="00566BD5">
        <w:t xml:space="preserve">003.60 </w:t>
      </w:r>
      <w:r>
        <w:tab/>
      </w:r>
      <w:r w:rsidR="00F10421" w:rsidRPr="00C02636">
        <w:t>RSK 827 65 0</w:t>
      </w:r>
      <w:r w:rsidR="00F10421">
        <w:t>6</w:t>
      </w:r>
    </w:p>
    <w:p w14:paraId="2E0590F9" w14:textId="457FE349" w:rsidR="00602313" w:rsidRPr="00D262FB" w:rsidRDefault="00BE5B0E" w:rsidP="00E42642">
      <w:pPr>
        <w:pStyle w:val="Bomb"/>
        <w:numPr>
          <w:ilvl w:val="0"/>
          <w:numId w:val="0"/>
        </w:numPr>
        <w:tabs>
          <w:tab w:val="left" w:pos="817"/>
          <w:tab w:val="left" w:pos="3402"/>
          <w:tab w:val="left" w:pos="4253"/>
          <w:tab w:val="left" w:pos="6521"/>
        </w:tabs>
        <w:ind w:right="0"/>
        <w:rPr>
          <w:color w:val="EE0000"/>
        </w:rPr>
      </w:pPr>
      <w:r>
        <w:tab/>
      </w:r>
      <w:r w:rsidR="00E42642">
        <w:tab/>
      </w:r>
      <w:r w:rsidR="00566BD5">
        <w:t>Borstad mässing</w:t>
      </w:r>
      <w:r w:rsidR="009C647E">
        <w:t>*</w:t>
      </w:r>
      <w:r w:rsidR="00AB3D02">
        <w:tab/>
      </w:r>
      <w:r w:rsidR="00566BD5" w:rsidRPr="00566BD5">
        <w:t>Sharp</w:t>
      </w:r>
      <w:r w:rsidR="00566BD5">
        <w:tab/>
        <w:t>MA nr 27</w:t>
      </w:r>
      <w:r w:rsidR="000F1C8B">
        <w:t>4</w:t>
      </w:r>
      <w:r w:rsidR="00566BD5">
        <w:t xml:space="preserve">003.62 </w:t>
      </w:r>
      <w:r w:rsidR="00AB3D02">
        <w:tab/>
      </w:r>
      <w:r w:rsidR="00F10421" w:rsidRPr="00C02636">
        <w:t>RSK 827 65 0</w:t>
      </w:r>
      <w:r w:rsidR="00F10421">
        <w:t>7</w:t>
      </w:r>
    </w:p>
    <w:p w14:paraId="790ADCED" w14:textId="31869173" w:rsidR="009C647E" w:rsidRPr="009C647E" w:rsidRDefault="00E42642" w:rsidP="00E42642">
      <w:pPr>
        <w:pStyle w:val="Bomb"/>
        <w:numPr>
          <w:ilvl w:val="0"/>
          <w:numId w:val="0"/>
        </w:numPr>
        <w:ind w:right="0"/>
      </w:pPr>
      <w:r>
        <w:tab/>
      </w:r>
      <w:r w:rsidR="009C647E">
        <w:t>(</w:t>
      </w:r>
      <w:r w:rsidR="009C647E" w:rsidRPr="009C647E">
        <w:t>*PV</w:t>
      </w:r>
      <w:r w:rsidR="009C647E">
        <w:t xml:space="preserve">D </w:t>
      </w:r>
      <w:r w:rsidR="00335C03">
        <w:t>b</w:t>
      </w:r>
      <w:r w:rsidR="009C647E">
        <w:t>eläggning)</w:t>
      </w:r>
    </w:p>
    <w:p w14:paraId="17E5F934" w14:textId="77777777" w:rsidR="001D3BAC" w:rsidRDefault="001D3BAC" w:rsidP="00602313">
      <w:pPr>
        <w:pStyle w:val="Rubrik-Sakvara11"/>
      </w:pPr>
    </w:p>
    <w:p w14:paraId="252EFE77" w14:textId="77777777" w:rsidR="0035672D" w:rsidRPr="0035672D" w:rsidRDefault="0035672D" w:rsidP="0035672D">
      <w:pPr>
        <w:pStyle w:val="indrag"/>
      </w:pPr>
    </w:p>
    <w:p w14:paraId="16E4DB39" w14:textId="4666E0A6" w:rsidR="001D3BAC" w:rsidRDefault="001D3BAC" w:rsidP="00602313">
      <w:pPr>
        <w:pStyle w:val="Rubrik-Sakvara11"/>
        <w:rPr>
          <w:color w:val="EE0000"/>
        </w:rPr>
      </w:pPr>
    </w:p>
    <w:p w14:paraId="56385238" w14:textId="77777777" w:rsidR="00D262FB" w:rsidRPr="00D262FB" w:rsidRDefault="00D262FB" w:rsidP="00D262FB">
      <w:pPr>
        <w:pStyle w:val="indrag"/>
      </w:pPr>
    </w:p>
    <w:p w14:paraId="55557626" w14:textId="46DDC64B" w:rsidR="000F1C8B" w:rsidRPr="00D262FB" w:rsidRDefault="000F1C8B" w:rsidP="000F1C8B">
      <w:pPr>
        <w:pStyle w:val="Rubrik-Sakvara11"/>
        <w:ind w:left="0"/>
        <w:rPr>
          <w:u w:val="none"/>
        </w:rPr>
      </w:pPr>
      <w:r w:rsidRPr="00D262FB">
        <w:t>BL 2</w:t>
      </w:r>
      <w:r w:rsidRPr="00D262FB">
        <w:rPr>
          <w:u w:val="none"/>
        </w:rPr>
        <w:tab/>
      </w:r>
      <w:r w:rsidRPr="00D262FB">
        <w:rPr>
          <w:u w:val="none"/>
        </w:rPr>
        <w:tab/>
      </w:r>
      <w:r w:rsidRPr="00D262FB">
        <w:rPr>
          <w:u w:val="none"/>
        </w:rPr>
        <w:tab/>
      </w:r>
    </w:p>
    <w:p w14:paraId="4AA274BC" w14:textId="713B5EAE" w:rsidR="000F1C8B" w:rsidRPr="00D262FB" w:rsidRDefault="000F1C8B" w:rsidP="000F1C8B">
      <w:pPr>
        <w:pStyle w:val="indrag"/>
        <w:ind w:right="850"/>
      </w:pPr>
      <w:r w:rsidRPr="00D262FB">
        <w:t>Tvättställsblandare, Mora INXX II LEED</w:t>
      </w:r>
      <w:r w:rsidR="00D262FB">
        <w:t>/BREEAM</w:t>
      </w:r>
      <w:r w:rsidRPr="00D262FB">
        <w:t xml:space="preserve"> </w:t>
      </w:r>
      <w:r w:rsidRPr="00D262FB">
        <w:rPr>
          <w:b/>
        </w:rPr>
        <w:t>small</w:t>
      </w:r>
      <w:r w:rsidRPr="00D262FB">
        <w:t xml:space="preserve"> soft/sharp</w:t>
      </w:r>
    </w:p>
    <w:p w14:paraId="55651D79" w14:textId="77777777" w:rsidR="000F1C8B" w:rsidRPr="00D262FB" w:rsidRDefault="000F1C8B" w:rsidP="000F1C8B">
      <w:pPr>
        <w:pStyle w:val="indrag"/>
        <w:ind w:right="850"/>
      </w:pPr>
    </w:p>
    <w:p w14:paraId="2328883F" w14:textId="77777777" w:rsidR="000F1C8B" w:rsidRDefault="000F1C8B" w:rsidP="000F1C8B">
      <w:pPr>
        <w:pStyle w:val="indrag"/>
        <w:spacing w:line="360" w:lineRule="auto"/>
        <w:ind w:right="850"/>
      </w:pPr>
      <w:r w:rsidRPr="00D262FB">
        <w:t xml:space="preserve">Blandaren skall vara försedd med följande egenskaper: </w:t>
      </w:r>
    </w:p>
    <w:p w14:paraId="19B8501E" w14:textId="1829A21C" w:rsidR="00380188" w:rsidRPr="00D262FB" w:rsidRDefault="00380188" w:rsidP="00380188">
      <w:pPr>
        <w:pStyle w:val="indrag"/>
        <w:spacing w:line="360" w:lineRule="auto"/>
        <w:ind w:right="850"/>
      </w:pPr>
      <w:r>
        <w:t xml:space="preserve">Anpassad för </w:t>
      </w:r>
      <w:r w:rsidRPr="00380188">
        <w:rPr>
          <w:b/>
          <w:bCs/>
        </w:rPr>
        <w:t>LEED/BREEAM</w:t>
      </w:r>
    </w:p>
    <w:p w14:paraId="64FF91D5" w14:textId="77777777" w:rsidR="000F1C8B" w:rsidRPr="00D262FB" w:rsidRDefault="000F1C8B" w:rsidP="000F1C8B">
      <w:pPr>
        <w:pStyle w:val="indrag"/>
        <w:spacing w:line="360" w:lineRule="auto"/>
        <w:ind w:right="850"/>
      </w:pPr>
      <w:r w:rsidRPr="00D262FB">
        <w:t>Keramisk tätning</w:t>
      </w:r>
    </w:p>
    <w:p w14:paraId="3B8A7404" w14:textId="77777777" w:rsidR="000F1C8B" w:rsidRPr="00D262FB" w:rsidRDefault="000F1C8B" w:rsidP="000F1C8B">
      <w:pPr>
        <w:pStyle w:val="indrag"/>
        <w:spacing w:after="120" w:line="360" w:lineRule="auto"/>
        <w:ind w:left="0"/>
      </w:pPr>
      <w:r w:rsidRPr="00D262FB">
        <w:tab/>
        <w:t xml:space="preserve">Omställbar flödesbegränsning och temperaturspärr </w:t>
      </w:r>
    </w:p>
    <w:p w14:paraId="49919CE9" w14:textId="77777777" w:rsidR="000F1C8B" w:rsidRPr="00D262FB" w:rsidRDefault="000F1C8B" w:rsidP="000F1C8B">
      <w:pPr>
        <w:pStyle w:val="indrag"/>
        <w:spacing w:after="120"/>
      </w:pPr>
      <w:r w:rsidRPr="00D262FB">
        <w:t>Flexibla anslutningsrör i metallomspunnen Soft PEX®, G3/8, L=350</w:t>
      </w:r>
    </w:p>
    <w:p w14:paraId="723D8037" w14:textId="38D474E7" w:rsidR="000F1C8B" w:rsidRPr="00D262FB" w:rsidRDefault="00D262FB" w:rsidP="00D262FB">
      <w:pPr>
        <w:pStyle w:val="indrag"/>
        <w:spacing w:after="120"/>
      </w:pPr>
      <w:r w:rsidRPr="00D262FB">
        <w:t xml:space="preserve">Flöde </w:t>
      </w:r>
      <w:r w:rsidRPr="00B3085D">
        <w:t xml:space="preserve">1,7 l/min </w:t>
      </w:r>
      <w:r w:rsidRPr="00D262FB">
        <w:t>vid 3 bar</w:t>
      </w:r>
    </w:p>
    <w:p w14:paraId="3C6CBB90" w14:textId="77777777" w:rsidR="000F1C8B" w:rsidRPr="00D262FB" w:rsidRDefault="000F1C8B" w:rsidP="000F1C8B">
      <w:pPr>
        <w:pStyle w:val="indrag"/>
        <w:spacing w:after="120"/>
        <w:ind w:left="0"/>
      </w:pPr>
      <w:r w:rsidRPr="00D262FB">
        <w:tab/>
        <w:t>Uppfyller EU-taxonomin avseende vattenflöde</w:t>
      </w:r>
    </w:p>
    <w:p w14:paraId="4C0F189A" w14:textId="77777777" w:rsidR="000F1C8B" w:rsidRDefault="000F1C8B" w:rsidP="000F1C8B">
      <w:pPr>
        <w:pStyle w:val="indrag"/>
        <w:spacing w:after="120"/>
        <w:ind w:left="2498"/>
      </w:pPr>
    </w:p>
    <w:p w14:paraId="54BA36DE" w14:textId="77777777" w:rsidR="00EB4F62" w:rsidRPr="000F1C8B" w:rsidRDefault="00EB4F62" w:rsidP="000F1C8B">
      <w:pPr>
        <w:pStyle w:val="indrag"/>
        <w:spacing w:after="120"/>
        <w:ind w:left="2498"/>
        <w:rPr>
          <w:color w:val="EE0000"/>
        </w:rPr>
      </w:pPr>
    </w:p>
    <w:p w14:paraId="7A2FB36B" w14:textId="77777777" w:rsidR="000F1C8B" w:rsidRPr="000F1C8B" w:rsidRDefault="000F1C8B" w:rsidP="000F1C8B">
      <w:pPr>
        <w:pStyle w:val="indrag"/>
        <w:spacing w:after="120"/>
        <w:ind w:left="2498"/>
        <w:rPr>
          <w:color w:val="EE0000"/>
        </w:rPr>
      </w:pPr>
    </w:p>
    <w:p w14:paraId="13030A28" w14:textId="6BDCF592" w:rsidR="000F1C8B" w:rsidRPr="000F1C8B" w:rsidRDefault="000F1C8B" w:rsidP="000F1C8B">
      <w:pPr>
        <w:pStyle w:val="Bomb"/>
        <w:numPr>
          <w:ilvl w:val="0"/>
          <w:numId w:val="0"/>
        </w:numPr>
        <w:tabs>
          <w:tab w:val="clear" w:pos="3686"/>
          <w:tab w:val="left" w:pos="3402"/>
          <w:tab w:val="left" w:pos="4253"/>
          <w:tab w:val="left" w:pos="6521"/>
        </w:tabs>
        <w:ind w:right="0"/>
        <w:rPr>
          <w:color w:val="EE0000"/>
        </w:rPr>
      </w:pPr>
      <w:r w:rsidRPr="000F1C8B">
        <w:rPr>
          <w:color w:val="EE0000"/>
        </w:rPr>
        <w:tab/>
      </w:r>
      <w:r w:rsidRPr="00D262FB">
        <w:t>Krom</w:t>
      </w:r>
      <w:r w:rsidRPr="00D262FB">
        <w:tab/>
        <w:t>Soft</w:t>
      </w:r>
      <w:r w:rsidRPr="00D262FB">
        <w:tab/>
        <w:t xml:space="preserve">MA nr 274001.LD1    </w:t>
      </w:r>
      <w:r w:rsidRPr="000F1C8B">
        <w:rPr>
          <w:color w:val="EE0000"/>
        </w:rPr>
        <w:tab/>
      </w:r>
      <w:r w:rsidRPr="002E7546">
        <w:t xml:space="preserve">RSK 827 </w:t>
      </w:r>
      <w:r w:rsidR="002E7546" w:rsidRPr="002E7546">
        <w:t>65 24</w:t>
      </w:r>
    </w:p>
    <w:p w14:paraId="76A964CA" w14:textId="024C2B90" w:rsidR="000F1C8B" w:rsidRPr="000F1C8B" w:rsidRDefault="000F1C8B" w:rsidP="000F1C8B">
      <w:pPr>
        <w:pStyle w:val="Bomb"/>
        <w:numPr>
          <w:ilvl w:val="0"/>
          <w:numId w:val="0"/>
        </w:numPr>
        <w:tabs>
          <w:tab w:val="clear" w:pos="3686"/>
          <w:tab w:val="left" w:pos="3402"/>
          <w:tab w:val="left" w:pos="4253"/>
        </w:tabs>
        <w:ind w:right="0"/>
        <w:rPr>
          <w:color w:val="EE0000"/>
        </w:rPr>
      </w:pPr>
      <w:r w:rsidRPr="000F1C8B">
        <w:rPr>
          <w:color w:val="EE0000"/>
        </w:rPr>
        <w:tab/>
      </w:r>
      <w:r w:rsidRPr="00D262FB">
        <w:t>Mattsvart</w:t>
      </w:r>
      <w:r w:rsidRPr="00D262FB">
        <w:tab/>
        <w:t>Soft</w:t>
      </w:r>
      <w:r w:rsidRPr="00D262FB">
        <w:tab/>
        <w:t xml:space="preserve">MA nr 274001.12LD1 </w:t>
      </w:r>
      <w:r w:rsidRPr="000F1C8B">
        <w:rPr>
          <w:color w:val="EE0000"/>
        </w:rPr>
        <w:tab/>
      </w:r>
      <w:r w:rsidRPr="002E7546">
        <w:t xml:space="preserve">RSK 827 </w:t>
      </w:r>
      <w:r w:rsidR="002E7546" w:rsidRPr="002E7546">
        <w:t>65 25</w:t>
      </w:r>
    </w:p>
    <w:p w14:paraId="5B8C856E" w14:textId="0D223D93" w:rsidR="000F1C8B" w:rsidRPr="002E7546" w:rsidRDefault="000F1C8B" w:rsidP="000F1C8B">
      <w:pPr>
        <w:pStyle w:val="Bomb"/>
        <w:numPr>
          <w:ilvl w:val="0"/>
          <w:numId w:val="0"/>
        </w:numPr>
        <w:tabs>
          <w:tab w:val="clear" w:pos="3686"/>
          <w:tab w:val="left" w:pos="3402"/>
          <w:tab w:val="left" w:pos="4253"/>
          <w:tab w:val="left" w:pos="6521"/>
        </w:tabs>
        <w:ind w:right="0"/>
      </w:pPr>
      <w:r w:rsidRPr="000F1C8B">
        <w:rPr>
          <w:color w:val="EE0000"/>
        </w:rPr>
        <w:tab/>
      </w:r>
      <w:r w:rsidRPr="00D262FB">
        <w:t>Polerad mässing*</w:t>
      </w:r>
      <w:r w:rsidRPr="00D262FB">
        <w:tab/>
        <w:t>Soft</w:t>
      </w:r>
      <w:r w:rsidRPr="00D262FB">
        <w:tab/>
        <w:t xml:space="preserve">MA nr 274001.60LD1 </w:t>
      </w:r>
      <w:r w:rsidRPr="000F1C8B">
        <w:rPr>
          <w:color w:val="EE0000"/>
        </w:rPr>
        <w:tab/>
      </w:r>
      <w:r w:rsidRPr="002E7546">
        <w:t xml:space="preserve">RSK 827 </w:t>
      </w:r>
      <w:r w:rsidR="002E7546" w:rsidRPr="002E7546">
        <w:t>65 28</w:t>
      </w:r>
    </w:p>
    <w:p w14:paraId="38E7A41A" w14:textId="27643462" w:rsidR="000F1C8B" w:rsidRPr="002E7546" w:rsidRDefault="000F1C8B" w:rsidP="000F1C8B">
      <w:pPr>
        <w:pStyle w:val="Bomb"/>
        <w:numPr>
          <w:ilvl w:val="0"/>
          <w:numId w:val="0"/>
        </w:numPr>
        <w:tabs>
          <w:tab w:val="clear" w:pos="3686"/>
          <w:tab w:val="left" w:pos="3402"/>
          <w:tab w:val="left" w:pos="4253"/>
          <w:tab w:val="left" w:pos="5954"/>
          <w:tab w:val="left" w:pos="6521"/>
        </w:tabs>
        <w:ind w:right="0"/>
      </w:pPr>
      <w:r w:rsidRPr="002E7546">
        <w:tab/>
        <w:t>Borstad mässing*</w:t>
      </w:r>
      <w:r w:rsidRPr="002E7546">
        <w:tab/>
        <w:t>Soft</w:t>
      </w:r>
      <w:r w:rsidRPr="002E7546">
        <w:tab/>
        <w:t xml:space="preserve">MA nr 274001.62LD1 </w:t>
      </w:r>
      <w:r w:rsidRPr="002E7546">
        <w:tab/>
        <w:t xml:space="preserve">RSK 827 </w:t>
      </w:r>
      <w:r w:rsidR="002E7546" w:rsidRPr="002E7546">
        <w:t>65 29</w:t>
      </w:r>
    </w:p>
    <w:p w14:paraId="298F5CCD" w14:textId="77777777" w:rsidR="000F1C8B" w:rsidRPr="000F1C8B" w:rsidRDefault="000F1C8B" w:rsidP="000F1C8B">
      <w:pPr>
        <w:pStyle w:val="Bomb"/>
        <w:numPr>
          <w:ilvl w:val="0"/>
          <w:numId w:val="0"/>
        </w:numPr>
        <w:tabs>
          <w:tab w:val="clear" w:pos="3686"/>
          <w:tab w:val="left" w:pos="3402"/>
          <w:tab w:val="left" w:pos="4253"/>
          <w:tab w:val="left" w:pos="5954"/>
          <w:tab w:val="left" w:pos="6521"/>
        </w:tabs>
        <w:ind w:right="0"/>
        <w:rPr>
          <w:color w:val="EE0000"/>
        </w:rPr>
      </w:pPr>
    </w:p>
    <w:p w14:paraId="7BE7F8C3" w14:textId="77777777" w:rsidR="000F1C8B" w:rsidRPr="000F1C8B" w:rsidRDefault="000F1C8B" w:rsidP="000F1C8B">
      <w:pPr>
        <w:pStyle w:val="Bomb"/>
        <w:numPr>
          <w:ilvl w:val="0"/>
          <w:numId w:val="0"/>
        </w:numPr>
        <w:tabs>
          <w:tab w:val="clear" w:pos="3686"/>
          <w:tab w:val="left" w:pos="3402"/>
          <w:tab w:val="left" w:pos="4253"/>
          <w:tab w:val="left" w:pos="5954"/>
          <w:tab w:val="left" w:pos="6521"/>
        </w:tabs>
        <w:ind w:right="0"/>
        <w:rPr>
          <w:color w:val="EE0000"/>
        </w:rPr>
      </w:pPr>
    </w:p>
    <w:p w14:paraId="0D3F5E4F" w14:textId="77777777" w:rsidR="000F1C8B" w:rsidRPr="000F1C8B" w:rsidRDefault="000F1C8B" w:rsidP="000F1C8B">
      <w:pPr>
        <w:pStyle w:val="Bomb"/>
        <w:numPr>
          <w:ilvl w:val="0"/>
          <w:numId w:val="0"/>
        </w:numPr>
        <w:ind w:left="1780" w:right="0" w:hanging="362"/>
        <w:rPr>
          <w:color w:val="EE0000"/>
        </w:rPr>
      </w:pPr>
    </w:p>
    <w:p w14:paraId="5311ADC7" w14:textId="3CF61C7A" w:rsidR="000F1C8B" w:rsidRPr="000F1C8B" w:rsidRDefault="000F1C8B" w:rsidP="000F1C8B">
      <w:pPr>
        <w:pStyle w:val="Bomb"/>
        <w:numPr>
          <w:ilvl w:val="0"/>
          <w:numId w:val="0"/>
        </w:numPr>
        <w:tabs>
          <w:tab w:val="clear" w:pos="3686"/>
          <w:tab w:val="left" w:pos="3402"/>
          <w:tab w:val="left" w:pos="4253"/>
          <w:tab w:val="left" w:pos="6521"/>
        </w:tabs>
        <w:ind w:right="0"/>
        <w:rPr>
          <w:color w:val="EE0000"/>
          <w:lang w:val="en-US"/>
        </w:rPr>
      </w:pPr>
      <w:r w:rsidRPr="000F1C8B">
        <w:rPr>
          <w:color w:val="EE0000"/>
        </w:rPr>
        <w:tab/>
      </w:r>
      <w:r w:rsidRPr="00D262FB">
        <w:rPr>
          <w:lang w:val="en-US"/>
        </w:rPr>
        <w:t>Krom</w:t>
      </w:r>
      <w:r w:rsidRPr="00D262FB">
        <w:rPr>
          <w:lang w:val="en-US"/>
        </w:rPr>
        <w:tab/>
        <w:t>Sharp</w:t>
      </w:r>
      <w:r w:rsidRPr="00D262FB">
        <w:rPr>
          <w:lang w:val="en-US"/>
        </w:rPr>
        <w:tab/>
        <w:t xml:space="preserve">MA nr 274003LD1    </w:t>
      </w:r>
      <w:r w:rsidRPr="000F1C8B">
        <w:rPr>
          <w:color w:val="EE0000"/>
          <w:lang w:val="en-US"/>
        </w:rPr>
        <w:tab/>
      </w:r>
      <w:r w:rsidRPr="002E7546">
        <w:rPr>
          <w:lang w:val="en-US"/>
        </w:rPr>
        <w:t xml:space="preserve">RSK 827 </w:t>
      </w:r>
      <w:r w:rsidR="002E7546" w:rsidRPr="002E7546">
        <w:rPr>
          <w:lang w:val="en-US"/>
        </w:rPr>
        <w:t>65 32</w:t>
      </w:r>
    </w:p>
    <w:p w14:paraId="68448428" w14:textId="14FD4DFA" w:rsidR="000F1C8B" w:rsidRPr="000F1C8B" w:rsidRDefault="000F1C8B" w:rsidP="000F1C8B">
      <w:pPr>
        <w:pStyle w:val="Bomb"/>
        <w:numPr>
          <w:ilvl w:val="0"/>
          <w:numId w:val="0"/>
        </w:numPr>
        <w:tabs>
          <w:tab w:val="clear" w:pos="3686"/>
          <w:tab w:val="left" w:pos="3402"/>
          <w:tab w:val="left" w:pos="4253"/>
          <w:tab w:val="left" w:pos="6521"/>
        </w:tabs>
        <w:ind w:right="0"/>
        <w:rPr>
          <w:color w:val="EE0000"/>
        </w:rPr>
      </w:pPr>
      <w:r w:rsidRPr="000F1C8B">
        <w:rPr>
          <w:color w:val="EE0000"/>
          <w:lang w:val="en-US"/>
        </w:rPr>
        <w:tab/>
      </w:r>
      <w:r w:rsidRPr="00D262FB">
        <w:t>Mattsvart</w:t>
      </w:r>
      <w:r w:rsidRPr="00D262FB">
        <w:tab/>
        <w:t>Sharp</w:t>
      </w:r>
      <w:r w:rsidRPr="00D262FB">
        <w:tab/>
        <w:t xml:space="preserve">MA nr 274003.12LD1 </w:t>
      </w:r>
      <w:r w:rsidRPr="000F1C8B">
        <w:rPr>
          <w:color w:val="EE0000"/>
        </w:rPr>
        <w:tab/>
      </w:r>
      <w:r w:rsidRPr="002E7546">
        <w:t xml:space="preserve">RSK 827 </w:t>
      </w:r>
      <w:r w:rsidR="002E7546" w:rsidRPr="002E7546">
        <w:t>65 33</w:t>
      </w:r>
    </w:p>
    <w:p w14:paraId="278EDCB5" w14:textId="57719B36" w:rsidR="000F1C8B" w:rsidRPr="002E7546" w:rsidRDefault="000F1C8B" w:rsidP="000F1C8B">
      <w:pPr>
        <w:pStyle w:val="Bomb"/>
        <w:numPr>
          <w:ilvl w:val="0"/>
          <w:numId w:val="0"/>
        </w:numPr>
        <w:tabs>
          <w:tab w:val="left" w:pos="3402"/>
          <w:tab w:val="left" w:pos="4253"/>
          <w:tab w:val="left" w:pos="6521"/>
        </w:tabs>
        <w:ind w:right="0"/>
      </w:pPr>
      <w:r w:rsidRPr="000F1C8B">
        <w:rPr>
          <w:color w:val="EE0000"/>
        </w:rPr>
        <w:tab/>
      </w:r>
      <w:r w:rsidRPr="00D262FB">
        <w:t>Polerad mässing*</w:t>
      </w:r>
      <w:r w:rsidRPr="00D262FB">
        <w:tab/>
        <w:t>Sharp</w:t>
      </w:r>
      <w:r w:rsidRPr="00D262FB">
        <w:tab/>
        <w:t>MA nr 274003.60LD1</w:t>
      </w:r>
      <w:r w:rsidRPr="000F1C8B">
        <w:rPr>
          <w:color w:val="EE0000"/>
        </w:rPr>
        <w:tab/>
      </w:r>
      <w:r w:rsidRPr="002E7546">
        <w:t xml:space="preserve">RSK 827 </w:t>
      </w:r>
      <w:r w:rsidR="002E7546" w:rsidRPr="002E7546">
        <w:t>65 34</w:t>
      </w:r>
    </w:p>
    <w:p w14:paraId="2EB5CDFE" w14:textId="2A75AADF" w:rsidR="000F1C8B" w:rsidRPr="002E7546" w:rsidRDefault="000F1C8B" w:rsidP="000F1C8B">
      <w:pPr>
        <w:pStyle w:val="Bomb"/>
        <w:numPr>
          <w:ilvl w:val="0"/>
          <w:numId w:val="0"/>
        </w:numPr>
        <w:tabs>
          <w:tab w:val="left" w:pos="817"/>
          <w:tab w:val="left" w:pos="3402"/>
          <w:tab w:val="left" w:pos="4253"/>
          <w:tab w:val="left" w:pos="6521"/>
        </w:tabs>
        <w:ind w:right="0"/>
      </w:pPr>
      <w:r w:rsidRPr="002E7546">
        <w:tab/>
      </w:r>
      <w:r w:rsidRPr="002E7546">
        <w:tab/>
        <w:t>Borstad mässing*</w:t>
      </w:r>
      <w:r w:rsidRPr="002E7546">
        <w:tab/>
        <w:t>Sharp</w:t>
      </w:r>
      <w:r w:rsidRPr="002E7546">
        <w:tab/>
        <w:t>MA nr 274003.62LD1</w:t>
      </w:r>
      <w:r w:rsidRPr="002E7546">
        <w:tab/>
        <w:t xml:space="preserve">RSK 827 </w:t>
      </w:r>
      <w:r w:rsidR="002E7546" w:rsidRPr="002E7546">
        <w:t>65 35</w:t>
      </w:r>
    </w:p>
    <w:p w14:paraId="0FAC52A2" w14:textId="11027E08" w:rsidR="000F1C8B" w:rsidRPr="000F1C8B" w:rsidRDefault="000F1C8B" w:rsidP="000F1C8B">
      <w:pPr>
        <w:pStyle w:val="Bomb"/>
        <w:numPr>
          <w:ilvl w:val="0"/>
          <w:numId w:val="0"/>
        </w:numPr>
        <w:ind w:right="0"/>
        <w:rPr>
          <w:color w:val="EE0000"/>
        </w:rPr>
      </w:pPr>
      <w:r w:rsidRPr="000F1C8B">
        <w:rPr>
          <w:color w:val="EE0000"/>
        </w:rPr>
        <w:tab/>
      </w:r>
      <w:r w:rsidRPr="00D262FB">
        <w:t xml:space="preserve">(*PVD </w:t>
      </w:r>
      <w:r w:rsidR="00335C03">
        <w:t>b</w:t>
      </w:r>
      <w:r w:rsidRPr="00D262FB">
        <w:t>eläggning)</w:t>
      </w:r>
    </w:p>
    <w:p w14:paraId="403A686B" w14:textId="77777777" w:rsidR="00F1046D" w:rsidRDefault="00F1046D" w:rsidP="00F1046D">
      <w:pPr>
        <w:pStyle w:val="indrag"/>
      </w:pPr>
    </w:p>
    <w:p w14:paraId="62575F7A" w14:textId="77777777" w:rsidR="00F1046D" w:rsidRDefault="00F1046D" w:rsidP="00F1046D">
      <w:pPr>
        <w:pStyle w:val="indrag"/>
      </w:pPr>
    </w:p>
    <w:p w14:paraId="3146F83C" w14:textId="77777777" w:rsidR="00F1046D" w:rsidRDefault="00F1046D" w:rsidP="00F1046D">
      <w:pPr>
        <w:pStyle w:val="indrag"/>
      </w:pPr>
    </w:p>
    <w:p w14:paraId="0D66BA15" w14:textId="77777777" w:rsidR="000F1C8B" w:rsidRDefault="000F1C8B" w:rsidP="00F1046D">
      <w:pPr>
        <w:pStyle w:val="indrag"/>
      </w:pPr>
    </w:p>
    <w:p w14:paraId="6C56443D" w14:textId="77777777" w:rsidR="000F1C8B" w:rsidRDefault="000F1C8B" w:rsidP="00F1046D">
      <w:pPr>
        <w:pStyle w:val="indrag"/>
      </w:pPr>
    </w:p>
    <w:p w14:paraId="342B9F0A" w14:textId="77777777" w:rsidR="000F1C8B" w:rsidRDefault="000F1C8B" w:rsidP="00F1046D">
      <w:pPr>
        <w:pStyle w:val="indrag"/>
      </w:pPr>
    </w:p>
    <w:p w14:paraId="5848AC81" w14:textId="77777777" w:rsidR="000F1C8B" w:rsidRDefault="000F1C8B" w:rsidP="00F1046D">
      <w:pPr>
        <w:pStyle w:val="indrag"/>
      </w:pPr>
    </w:p>
    <w:p w14:paraId="0A3B9B9B" w14:textId="77777777" w:rsidR="000F1C8B" w:rsidRDefault="000F1C8B" w:rsidP="00F1046D">
      <w:pPr>
        <w:pStyle w:val="indrag"/>
      </w:pPr>
    </w:p>
    <w:p w14:paraId="7E705C5B" w14:textId="77777777" w:rsidR="000F1C8B" w:rsidRDefault="000F1C8B" w:rsidP="00F1046D">
      <w:pPr>
        <w:pStyle w:val="indrag"/>
      </w:pPr>
    </w:p>
    <w:p w14:paraId="4BEC279D" w14:textId="77777777" w:rsidR="00F1046D" w:rsidRDefault="00F1046D" w:rsidP="00F1046D">
      <w:pPr>
        <w:pStyle w:val="indrag"/>
      </w:pPr>
    </w:p>
    <w:p w14:paraId="024D038B" w14:textId="77777777" w:rsidR="00D262FB" w:rsidRDefault="00D262FB" w:rsidP="00F1046D">
      <w:pPr>
        <w:pStyle w:val="indrag"/>
      </w:pPr>
    </w:p>
    <w:p w14:paraId="4DCFE621" w14:textId="77777777" w:rsidR="000F1C8B" w:rsidRDefault="000F1C8B" w:rsidP="00F1046D">
      <w:pPr>
        <w:pStyle w:val="indrag"/>
      </w:pPr>
    </w:p>
    <w:p w14:paraId="085386B1" w14:textId="77777777" w:rsidR="009D0E44" w:rsidRDefault="009D0E44" w:rsidP="000F1C8B">
      <w:pPr>
        <w:pStyle w:val="Rubrik-Sakvara11"/>
        <w:ind w:left="0"/>
      </w:pPr>
    </w:p>
    <w:p w14:paraId="595C8410" w14:textId="77777777" w:rsidR="009D0E44" w:rsidRDefault="009D0E44" w:rsidP="009D0E44">
      <w:pPr>
        <w:pStyle w:val="indrag"/>
      </w:pPr>
    </w:p>
    <w:p w14:paraId="291E13F2" w14:textId="77777777" w:rsidR="009D0E44" w:rsidRDefault="009D0E44" w:rsidP="009D0E44">
      <w:pPr>
        <w:pStyle w:val="indrag"/>
      </w:pPr>
    </w:p>
    <w:p w14:paraId="6B39083B" w14:textId="77777777" w:rsidR="009D0E44" w:rsidRPr="009D0E44" w:rsidRDefault="009D0E44" w:rsidP="009D0E44">
      <w:pPr>
        <w:pStyle w:val="indrag"/>
      </w:pPr>
    </w:p>
    <w:p w14:paraId="550BA8AA" w14:textId="06586626" w:rsidR="000F1C8B" w:rsidRDefault="000F1C8B" w:rsidP="000F1C8B">
      <w:pPr>
        <w:pStyle w:val="Rubrik-Sakvara11"/>
        <w:ind w:left="0"/>
        <w:rPr>
          <w:u w:val="none"/>
        </w:rPr>
      </w:pPr>
      <w:r>
        <w:t>BL 3</w:t>
      </w:r>
      <w:r>
        <w:rPr>
          <w:u w:val="none"/>
        </w:rPr>
        <w:tab/>
      </w:r>
      <w:r>
        <w:rPr>
          <w:u w:val="none"/>
        </w:rPr>
        <w:tab/>
      </w:r>
      <w:r>
        <w:rPr>
          <w:u w:val="none"/>
        </w:rPr>
        <w:tab/>
      </w:r>
    </w:p>
    <w:p w14:paraId="3B525707" w14:textId="12137752" w:rsidR="000F1C8B" w:rsidRDefault="000F1C8B" w:rsidP="000F1C8B">
      <w:pPr>
        <w:pStyle w:val="indrag"/>
        <w:ind w:right="850"/>
      </w:pPr>
      <w:r>
        <w:t xml:space="preserve">Tvättställsblandare, Mora INXX II </w:t>
      </w:r>
      <w:r w:rsidR="00D262FB" w:rsidRPr="00CF23D5">
        <w:t>LEED/BREEAM</w:t>
      </w:r>
      <w:r>
        <w:t xml:space="preserve"> </w:t>
      </w:r>
      <w:r w:rsidRPr="001D3BAC">
        <w:rPr>
          <w:b/>
        </w:rPr>
        <w:t>small</w:t>
      </w:r>
      <w:r>
        <w:t xml:space="preserve"> soft/sharp</w:t>
      </w:r>
    </w:p>
    <w:p w14:paraId="281482C3" w14:textId="77777777" w:rsidR="00D262FB" w:rsidRDefault="00D262FB" w:rsidP="000F1C8B">
      <w:pPr>
        <w:pStyle w:val="indrag"/>
        <w:ind w:right="850"/>
      </w:pPr>
    </w:p>
    <w:p w14:paraId="4E752BD2" w14:textId="77777777" w:rsidR="00D262FB" w:rsidRDefault="00D262FB" w:rsidP="000F1C8B">
      <w:pPr>
        <w:pStyle w:val="indrag"/>
        <w:ind w:right="850"/>
      </w:pPr>
    </w:p>
    <w:p w14:paraId="3C15A7AE" w14:textId="77777777" w:rsidR="00D262FB" w:rsidRDefault="00D262FB" w:rsidP="000F1C8B">
      <w:pPr>
        <w:pStyle w:val="indrag"/>
        <w:ind w:right="850"/>
      </w:pPr>
    </w:p>
    <w:p w14:paraId="548EC303" w14:textId="77777777" w:rsidR="00380188" w:rsidRDefault="000F1C8B" w:rsidP="000F1C8B">
      <w:pPr>
        <w:pStyle w:val="indrag"/>
        <w:spacing w:line="360" w:lineRule="auto"/>
        <w:ind w:right="850"/>
      </w:pPr>
      <w:r>
        <w:t>Blandaren skall vara försedd med följande egenskaper:</w:t>
      </w:r>
    </w:p>
    <w:p w14:paraId="447E31AC" w14:textId="3ABAC048" w:rsidR="000F1C8B" w:rsidRDefault="00380188" w:rsidP="000F1C8B">
      <w:pPr>
        <w:pStyle w:val="indrag"/>
        <w:spacing w:line="360" w:lineRule="auto"/>
        <w:ind w:right="850"/>
      </w:pPr>
      <w:r>
        <w:t xml:space="preserve">Anpassad för </w:t>
      </w:r>
      <w:r w:rsidRPr="00380188">
        <w:rPr>
          <w:b/>
          <w:bCs/>
        </w:rPr>
        <w:t>LEED/BREEAM</w:t>
      </w:r>
    </w:p>
    <w:p w14:paraId="38447138" w14:textId="77777777" w:rsidR="000F1C8B" w:rsidRDefault="000F1C8B" w:rsidP="000F1C8B">
      <w:pPr>
        <w:pStyle w:val="indrag"/>
        <w:spacing w:line="360" w:lineRule="auto"/>
        <w:ind w:right="850"/>
      </w:pPr>
      <w:r>
        <w:t>Keramisk tätning</w:t>
      </w:r>
    </w:p>
    <w:p w14:paraId="34B8541A" w14:textId="77777777" w:rsidR="000F1C8B" w:rsidRDefault="000F1C8B" w:rsidP="000F1C8B">
      <w:pPr>
        <w:pStyle w:val="indrag"/>
        <w:spacing w:after="120" w:line="360" w:lineRule="auto"/>
        <w:ind w:left="0"/>
      </w:pPr>
      <w:r>
        <w:tab/>
      </w:r>
      <w:r w:rsidRPr="00A93ECE">
        <w:t xml:space="preserve">Omställbar flödesbegränsning och temperaturspärr </w:t>
      </w:r>
    </w:p>
    <w:p w14:paraId="1E7F2C5C" w14:textId="77777777" w:rsidR="000F1C8B" w:rsidRPr="00D262FB" w:rsidRDefault="000F1C8B" w:rsidP="000F1C8B">
      <w:pPr>
        <w:pStyle w:val="indrag"/>
        <w:spacing w:after="120"/>
      </w:pPr>
      <w:r w:rsidRPr="00D262FB">
        <w:t>Flexibla anslutningsrör i metallomspunnen Soft PEX®, G3/8, L=350</w:t>
      </w:r>
    </w:p>
    <w:p w14:paraId="442C0C7D" w14:textId="4BFE64F6" w:rsidR="00D262FB" w:rsidRPr="00D262FB" w:rsidRDefault="00D262FB" w:rsidP="00D262FB">
      <w:pPr>
        <w:pStyle w:val="indrag"/>
        <w:spacing w:after="120"/>
      </w:pPr>
      <w:r w:rsidRPr="00D262FB">
        <w:t xml:space="preserve">Flöde </w:t>
      </w:r>
      <w:r w:rsidRPr="00E73C79">
        <w:t xml:space="preserve">3,0 l/min </w:t>
      </w:r>
      <w:r w:rsidRPr="00D262FB">
        <w:t>vid 3 bar</w:t>
      </w:r>
    </w:p>
    <w:p w14:paraId="0CB9B3A7" w14:textId="77777777" w:rsidR="000F1C8B" w:rsidRPr="00D262FB" w:rsidRDefault="000F1C8B" w:rsidP="000F1C8B">
      <w:pPr>
        <w:pStyle w:val="indrag"/>
        <w:spacing w:after="120"/>
        <w:ind w:left="0"/>
      </w:pPr>
      <w:r w:rsidRPr="00D262FB">
        <w:tab/>
        <w:t>Uppfyller EU-taxonomin avseende vattenflöde</w:t>
      </w:r>
    </w:p>
    <w:p w14:paraId="33AB2D62" w14:textId="77777777" w:rsidR="000F1C8B" w:rsidRPr="000F1C8B" w:rsidRDefault="000F1C8B" w:rsidP="000F1C8B">
      <w:pPr>
        <w:pStyle w:val="indrag"/>
        <w:spacing w:after="120"/>
        <w:ind w:left="2498"/>
        <w:rPr>
          <w:color w:val="EE0000"/>
        </w:rPr>
      </w:pPr>
    </w:p>
    <w:p w14:paraId="48F8E237" w14:textId="77777777" w:rsidR="000F1C8B" w:rsidRPr="000F1C8B" w:rsidRDefault="000F1C8B" w:rsidP="000F1C8B">
      <w:pPr>
        <w:pStyle w:val="indrag"/>
        <w:spacing w:after="120"/>
        <w:ind w:left="2498"/>
        <w:rPr>
          <w:color w:val="EE0000"/>
        </w:rPr>
      </w:pPr>
    </w:p>
    <w:p w14:paraId="0F0B3B1D" w14:textId="7260AFBD" w:rsidR="000F1C8B" w:rsidRPr="00BB41F2" w:rsidRDefault="000F1C8B" w:rsidP="000F1C8B">
      <w:pPr>
        <w:pStyle w:val="Bomb"/>
        <w:numPr>
          <w:ilvl w:val="0"/>
          <w:numId w:val="0"/>
        </w:numPr>
        <w:tabs>
          <w:tab w:val="clear" w:pos="3686"/>
          <w:tab w:val="left" w:pos="3402"/>
          <w:tab w:val="left" w:pos="4253"/>
          <w:tab w:val="left" w:pos="6521"/>
        </w:tabs>
        <w:ind w:right="0"/>
      </w:pPr>
      <w:r w:rsidRPr="000F1C8B">
        <w:rPr>
          <w:color w:val="EE0000"/>
        </w:rPr>
        <w:tab/>
      </w:r>
      <w:r w:rsidRPr="00D262FB">
        <w:t>Krom</w:t>
      </w:r>
      <w:r w:rsidRPr="00D262FB">
        <w:tab/>
        <w:t>Soft</w:t>
      </w:r>
      <w:r w:rsidRPr="00D262FB">
        <w:tab/>
        <w:t xml:space="preserve">MA nr 274001.LD3     </w:t>
      </w:r>
      <w:r w:rsidRPr="000F1C8B">
        <w:rPr>
          <w:color w:val="EE0000"/>
        </w:rPr>
        <w:tab/>
      </w:r>
      <w:r w:rsidRPr="00BB41F2">
        <w:t xml:space="preserve">RSK 827 </w:t>
      </w:r>
      <w:r w:rsidR="00BB41F2" w:rsidRPr="00BB41F2">
        <w:t>65 27</w:t>
      </w:r>
    </w:p>
    <w:p w14:paraId="3CE786ED" w14:textId="28F5F40A" w:rsidR="000F1C8B" w:rsidRPr="00BB41F2" w:rsidRDefault="000F1C8B" w:rsidP="000F1C8B">
      <w:pPr>
        <w:pStyle w:val="Bomb"/>
        <w:numPr>
          <w:ilvl w:val="0"/>
          <w:numId w:val="0"/>
        </w:numPr>
        <w:tabs>
          <w:tab w:val="clear" w:pos="3686"/>
          <w:tab w:val="left" w:pos="3402"/>
          <w:tab w:val="left" w:pos="4253"/>
        </w:tabs>
        <w:ind w:right="0"/>
      </w:pPr>
      <w:r w:rsidRPr="00BB41F2">
        <w:tab/>
        <w:t>Mattsvart</w:t>
      </w:r>
      <w:r w:rsidRPr="00BB41F2">
        <w:tab/>
        <w:t>Soft</w:t>
      </w:r>
      <w:r w:rsidRPr="00BB41F2">
        <w:tab/>
        <w:t xml:space="preserve">MA nr 274001.12LD3 </w:t>
      </w:r>
      <w:r w:rsidRPr="00BB41F2">
        <w:tab/>
        <w:t xml:space="preserve">RSK 827 </w:t>
      </w:r>
      <w:r w:rsidR="00BB41F2" w:rsidRPr="00BB41F2">
        <w:t>65 26</w:t>
      </w:r>
    </w:p>
    <w:p w14:paraId="192FFF34" w14:textId="03561291" w:rsidR="000F1C8B" w:rsidRPr="00BB41F2" w:rsidRDefault="000F1C8B" w:rsidP="000F1C8B">
      <w:pPr>
        <w:pStyle w:val="Bomb"/>
        <w:numPr>
          <w:ilvl w:val="0"/>
          <w:numId w:val="0"/>
        </w:numPr>
        <w:tabs>
          <w:tab w:val="clear" w:pos="3686"/>
          <w:tab w:val="left" w:pos="3402"/>
          <w:tab w:val="left" w:pos="4253"/>
          <w:tab w:val="left" w:pos="6521"/>
        </w:tabs>
        <w:ind w:right="0"/>
      </w:pPr>
      <w:r w:rsidRPr="00BB41F2">
        <w:tab/>
        <w:t>Polerad mässing*</w:t>
      </w:r>
      <w:r w:rsidRPr="00BB41F2">
        <w:tab/>
        <w:t>Soft</w:t>
      </w:r>
      <w:r w:rsidRPr="00BB41F2">
        <w:tab/>
        <w:t xml:space="preserve">MA nr 274001.60LD3 </w:t>
      </w:r>
      <w:r w:rsidRPr="00BB41F2">
        <w:tab/>
        <w:t xml:space="preserve">RSK 827 </w:t>
      </w:r>
      <w:r w:rsidR="00BB41F2" w:rsidRPr="00BB41F2">
        <w:t>65 30</w:t>
      </w:r>
    </w:p>
    <w:p w14:paraId="615E1DD8" w14:textId="563014B9" w:rsidR="000F1C8B" w:rsidRPr="00BB41F2" w:rsidRDefault="000F1C8B" w:rsidP="000F1C8B">
      <w:pPr>
        <w:pStyle w:val="Bomb"/>
        <w:numPr>
          <w:ilvl w:val="0"/>
          <w:numId w:val="0"/>
        </w:numPr>
        <w:tabs>
          <w:tab w:val="clear" w:pos="3686"/>
          <w:tab w:val="left" w:pos="3402"/>
          <w:tab w:val="left" w:pos="4253"/>
          <w:tab w:val="left" w:pos="5954"/>
          <w:tab w:val="left" w:pos="6521"/>
        </w:tabs>
        <w:ind w:right="0"/>
      </w:pPr>
      <w:r w:rsidRPr="00BB41F2">
        <w:tab/>
        <w:t>Borstad mässing*</w:t>
      </w:r>
      <w:r w:rsidRPr="00BB41F2">
        <w:tab/>
        <w:t>Soft</w:t>
      </w:r>
      <w:r w:rsidRPr="00BB41F2">
        <w:tab/>
        <w:t xml:space="preserve">MA nr 274001.62LD3 </w:t>
      </w:r>
      <w:r w:rsidRPr="00BB41F2">
        <w:tab/>
        <w:t xml:space="preserve">RSK 827 </w:t>
      </w:r>
      <w:r w:rsidR="00BB41F2" w:rsidRPr="00BB41F2">
        <w:t>65 31</w:t>
      </w:r>
    </w:p>
    <w:p w14:paraId="72ABCAE5" w14:textId="77777777" w:rsidR="000F1C8B" w:rsidRPr="000F1C8B" w:rsidRDefault="000F1C8B" w:rsidP="000F1C8B">
      <w:pPr>
        <w:pStyle w:val="Bomb"/>
        <w:numPr>
          <w:ilvl w:val="0"/>
          <w:numId w:val="0"/>
        </w:numPr>
        <w:tabs>
          <w:tab w:val="clear" w:pos="3686"/>
          <w:tab w:val="left" w:pos="3402"/>
          <w:tab w:val="left" w:pos="4253"/>
          <w:tab w:val="left" w:pos="5954"/>
          <w:tab w:val="left" w:pos="6521"/>
        </w:tabs>
        <w:ind w:right="0"/>
        <w:rPr>
          <w:color w:val="EE0000"/>
        </w:rPr>
      </w:pPr>
    </w:p>
    <w:p w14:paraId="4393B4D1" w14:textId="77777777" w:rsidR="000F1C8B" w:rsidRPr="000F1C8B" w:rsidRDefault="000F1C8B" w:rsidP="000F1C8B">
      <w:pPr>
        <w:pStyle w:val="Bomb"/>
        <w:numPr>
          <w:ilvl w:val="0"/>
          <w:numId w:val="0"/>
        </w:numPr>
        <w:tabs>
          <w:tab w:val="clear" w:pos="3686"/>
          <w:tab w:val="left" w:pos="3402"/>
          <w:tab w:val="left" w:pos="4253"/>
          <w:tab w:val="left" w:pos="5954"/>
          <w:tab w:val="left" w:pos="6521"/>
        </w:tabs>
        <w:ind w:right="0"/>
        <w:rPr>
          <w:color w:val="EE0000"/>
        </w:rPr>
      </w:pPr>
    </w:p>
    <w:p w14:paraId="148C990F" w14:textId="77777777" w:rsidR="000F1C8B" w:rsidRPr="000F1C8B" w:rsidRDefault="000F1C8B" w:rsidP="000F1C8B">
      <w:pPr>
        <w:pStyle w:val="Bomb"/>
        <w:numPr>
          <w:ilvl w:val="0"/>
          <w:numId w:val="0"/>
        </w:numPr>
        <w:ind w:left="1780" w:right="0" w:hanging="362"/>
        <w:rPr>
          <w:color w:val="EE0000"/>
        </w:rPr>
      </w:pPr>
    </w:p>
    <w:p w14:paraId="70D893D6" w14:textId="02BB7E75" w:rsidR="000F1C8B" w:rsidRPr="000F1C8B" w:rsidRDefault="000F1C8B" w:rsidP="000F1C8B">
      <w:pPr>
        <w:pStyle w:val="Bomb"/>
        <w:numPr>
          <w:ilvl w:val="0"/>
          <w:numId w:val="0"/>
        </w:numPr>
        <w:tabs>
          <w:tab w:val="clear" w:pos="3686"/>
          <w:tab w:val="left" w:pos="3402"/>
          <w:tab w:val="left" w:pos="4253"/>
          <w:tab w:val="left" w:pos="6521"/>
        </w:tabs>
        <w:ind w:right="0"/>
        <w:rPr>
          <w:color w:val="EE0000"/>
          <w:lang w:val="en-US"/>
        </w:rPr>
      </w:pPr>
      <w:r w:rsidRPr="000F1C8B">
        <w:rPr>
          <w:color w:val="EE0000"/>
        </w:rPr>
        <w:tab/>
      </w:r>
      <w:r w:rsidRPr="00D262FB">
        <w:rPr>
          <w:lang w:val="en-US"/>
        </w:rPr>
        <w:t>Krom</w:t>
      </w:r>
      <w:r w:rsidRPr="00D262FB">
        <w:rPr>
          <w:lang w:val="en-US"/>
        </w:rPr>
        <w:tab/>
        <w:t>Sharp</w:t>
      </w:r>
      <w:r w:rsidRPr="00D262FB">
        <w:rPr>
          <w:lang w:val="en-US"/>
        </w:rPr>
        <w:tab/>
        <w:t xml:space="preserve">MA nr </w:t>
      </w:r>
      <w:r w:rsidRPr="00BB41F2">
        <w:rPr>
          <w:lang w:val="en-US"/>
        </w:rPr>
        <w:t xml:space="preserve">274003LD3    </w:t>
      </w:r>
      <w:r w:rsidRPr="00BB41F2">
        <w:rPr>
          <w:lang w:val="en-US"/>
        </w:rPr>
        <w:tab/>
        <w:t xml:space="preserve">RSK 827 </w:t>
      </w:r>
      <w:r w:rsidR="00BB41F2" w:rsidRPr="00BB41F2">
        <w:rPr>
          <w:lang w:val="en-US"/>
        </w:rPr>
        <w:t>65 36</w:t>
      </w:r>
    </w:p>
    <w:p w14:paraId="3FAC6C35" w14:textId="4C1B4875" w:rsidR="000F1C8B" w:rsidRPr="000F1C8B" w:rsidRDefault="000F1C8B" w:rsidP="000F1C8B">
      <w:pPr>
        <w:pStyle w:val="Bomb"/>
        <w:numPr>
          <w:ilvl w:val="0"/>
          <w:numId w:val="0"/>
        </w:numPr>
        <w:tabs>
          <w:tab w:val="clear" w:pos="3686"/>
          <w:tab w:val="left" w:pos="3402"/>
          <w:tab w:val="left" w:pos="4253"/>
          <w:tab w:val="left" w:pos="6521"/>
        </w:tabs>
        <w:ind w:right="0"/>
        <w:rPr>
          <w:color w:val="EE0000"/>
        </w:rPr>
      </w:pPr>
      <w:r w:rsidRPr="000F1C8B">
        <w:rPr>
          <w:color w:val="EE0000"/>
          <w:lang w:val="en-US"/>
        </w:rPr>
        <w:tab/>
      </w:r>
      <w:r w:rsidRPr="00D262FB">
        <w:t>Mattsvart</w:t>
      </w:r>
      <w:r w:rsidRPr="00D262FB">
        <w:tab/>
        <w:t>Sharp</w:t>
      </w:r>
      <w:r w:rsidRPr="00D262FB">
        <w:tab/>
        <w:t xml:space="preserve">MA nr 274003.12LD3 </w:t>
      </w:r>
      <w:r w:rsidRPr="000F1C8B">
        <w:rPr>
          <w:color w:val="EE0000"/>
        </w:rPr>
        <w:tab/>
      </w:r>
      <w:r w:rsidRPr="00BB41F2">
        <w:t xml:space="preserve">RSK 827 </w:t>
      </w:r>
      <w:r w:rsidR="00BB41F2" w:rsidRPr="00BB41F2">
        <w:t>65 37</w:t>
      </w:r>
    </w:p>
    <w:p w14:paraId="54C003A5" w14:textId="4D811971" w:rsidR="000F1C8B" w:rsidRPr="00BB41F2" w:rsidRDefault="000F1C8B" w:rsidP="000F1C8B">
      <w:pPr>
        <w:pStyle w:val="Bomb"/>
        <w:numPr>
          <w:ilvl w:val="0"/>
          <w:numId w:val="0"/>
        </w:numPr>
        <w:tabs>
          <w:tab w:val="left" w:pos="3402"/>
          <w:tab w:val="left" w:pos="4253"/>
          <w:tab w:val="left" w:pos="6521"/>
        </w:tabs>
        <w:ind w:right="0"/>
      </w:pPr>
      <w:r w:rsidRPr="000F1C8B">
        <w:rPr>
          <w:color w:val="EE0000"/>
        </w:rPr>
        <w:tab/>
      </w:r>
      <w:r w:rsidRPr="00D262FB">
        <w:t>Polerad mässing*</w:t>
      </w:r>
      <w:r w:rsidRPr="00D262FB">
        <w:tab/>
        <w:t>Sharp</w:t>
      </w:r>
      <w:r w:rsidRPr="00D262FB">
        <w:tab/>
        <w:t>MA nr 274003.60LD3</w:t>
      </w:r>
      <w:r w:rsidRPr="000F1C8B">
        <w:rPr>
          <w:color w:val="EE0000"/>
        </w:rPr>
        <w:tab/>
      </w:r>
      <w:r w:rsidRPr="00BB41F2">
        <w:t xml:space="preserve">RSK 827 </w:t>
      </w:r>
      <w:r w:rsidR="00BB41F2" w:rsidRPr="00BB41F2">
        <w:t>65 68</w:t>
      </w:r>
    </w:p>
    <w:p w14:paraId="6558BB56" w14:textId="19431350" w:rsidR="000F1C8B" w:rsidRPr="00BB41F2" w:rsidRDefault="000F1C8B" w:rsidP="000F1C8B">
      <w:pPr>
        <w:pStyle w:val="Bomb"/>
        <w:numPr>
          <w:ilvl w:val="0"/>
          <w:numId w:val="0"/>
        </w:numPr>
        <w:tabs>
          <w:tab w:val="left" w:pos="817"/>
          <w:tab w:val="left" w:pos="3402"/>
          <w:tab w:val="left" w:pos="4253"/>
          <w:tab w:val="left" w:pos="6521"/>
        </w:tabs>
        <w:ind w:right="0"/>
      </w:pPr>
      <w:r w:rsidRPr="00BB41F2">
        <w:tab/>
      </w:r>
      <w:r w:rsidRPr="00BB41F2">
        <w:tab/>
        <w:t>Borstad mässing*</w:t>
      </w:r>
      <w:r w:rsidRPr="00BB41F2">
        <w:tab/>
        <w:t>Sharp</w:t>
      </w:r>
      <w:r w:rsidRPr="00BB41F2">
        <w:tab/>
        <w:t>MA nr 274003.62LD3</w:t>
      </w:r>
      <w:r w:rsidRPr="00BB41F2">
        <w:tab/>
        <w:t>RSK 827</w:t>
      </w:r>
      <w:r w:rsidR="00BB41F2" w:rsidRPr="00BB41F2">
        <w:t xml:space="preserve"> 65 39</w:t>
      </w:r>
    </w:p>
    <w:p w14:paraId="1817CFC0" w14:textId="099961F9" w:rsidR="000F1C8B" w:rsidRPr="009C647E" w:rsidRDefault="000F1C8B" w:rsidP="000F1C8B">
      <w:pPr>
        <w:pStyle w:val="Bomb"/>
        <w:numPr>
          <w:ilvl w:val="0"/>
          <w:numId w:val="0"/>
        </w:numPr>
        <w:ind w:right="0"/>
      </w:pPr>
      <w:r w:rsidRPr="000F1C8B">
        <w:rPr>
          <w:color w:val="EE0000"/>
        </w:rPr>
        <w:tab/>
      </w:r>
      <w:r w:rsidRPr="00D262FB">
        <w:t xml:space="preserve">(*PVD </w:t>
      </w:r>
      <w:r w:rsidR="00335C03">
        <w:t>b</w:t>
      </w:r>
      <w:r w:rsidRPr="00D262FB">
        <w:t>eläggning)</w:t>
      </w:r>
    </w:p>
    <w:p w14:paraId="41B843BE" w14:textId="77777777" w:rsidR="000F1C8B" w:rsidRDefault="000F1C8B" w:rsidP="00F1046D">
      <w:pPr>
        <w:pStyle w:val="indrag"/>
      </w:pPr>
    </w:p>
    <w:p w14:paraId="6C0E9FB7" w14:textId="77777777" w:rsidR="00F1046D" w:rsidRDefault="00F1046D" w:rsidP="00F1046D">
      <w:pPr>
        <w:pStyle w:val="indrag"/>
      </w:pPr>
    </w:p>
    <w:p w14:paraId="3D0C9AB3" w14:textId="77777777" w:rsidR="00F1046D" w:rsidRDefault="00F1046D" w:rsidP="00F1046D">
      <w:pPr>
        <w:pStyle w:val="indrag"/>
      </w:pPr>
    </w:p>
    <w:p w14:paraId="7FA51195" w14:textId="77777777" w:rsidR="00F1046D" w:rsidRDefault="00F1046D" w:rsidP="00F1046D">
      <w:pPr>
        <w:pStyle w:val="indrag"/>
      </w:pPr>
    </w:p>
    <w:p w14:paraId="41F34A95" w14:textId="77777777" w:rsidR="000F1C8B" w:rsidRDefault="000F1C8B" w:rsidP="00F1046D">
      <w:pPr>
        <w:pStyle w:val="indrag"/>
      </w:pPr>
    </w:p>
    <w:p w14:paraId="4BB5EA1C" w14:textId="77777777" w:rsidR="000F1C8B" w:rsidRDefault="000F1C8B" w:rsidP="00F1046D">
      <w:pPr>
        <w:pStyle w:val="indrag"/>
      </w:pPr>
    </w:p>
    <w:p w14:paraId="7AF8C6C3" w14:textId="77777777" w:rsidR="00F1046D" w:rsidRDefault="00F1046D" w:rsidP="00F1046D">
      <w:pPr>
        <w:pStyle w:val="indrag"/>
      </w:pPr>
    </w:p>
    <w:p w14:paraId="27F58035" w14:textId="77777777" w:rsidR="009D0E44" w:rsidRDefault="009D0E44" w:rsidP="00E63C58">
      <w:pPr>
        <w:pStyle w:val="indrag"/>
        <w:ind w:left="0"/>
      </w:pPr>
    </w:p>
    <w:p w14:paraId="21B4E66F" w14:textId="77777777" w:rsidR="009D0E44" w:rsidRDefault="009D0E44" w:rsidP="009D0E44">
      <w:pPr>
        <w:pStyle w:val="indrag"/>
      </w:pPr>
    </w:p>
    <w:p w14:paraId="7241935C" w14:textId="77777777" w:rsidR="009D0E44" w:rsidRPr="009D0E44" w:rsidRDefault="009D0E44" w:rsidP="009D0E44">
      <w:pPr>
        <w:pStyle w:val="indrag"/>
      </w:pPr>
    </w:p>
    <w:p w14:paraId="74DD59FB" w14:textId="6EDC0A65" w:rsidR="009D0E44" w:rsidRPr="00E63C58" w:rsidRDefault="009D0E44" w:rsidP="00D97B25">
      <w:pPr>
        <w:pStyle w:val="Rubrik-Sakvara11"/>
        <w:ind w:left="0"/>
        <w:rPr>
          <w:u w:val="none"/>
        </w:rPr>
      </w:pPr>
    </w:p>
    <w:p w14:paraId="6189C9D3" w14:textId="44F39901" w:rsidR="000F1C8B" w:rsidRDefault="00602313" w:rsidP="00D97B25">
      <w:pPr>
        <w:pStyle w:val="Rubrik-Sakvara11"/>
        <w:ind w:left="0"/>
      </w:pPr>
      <w:r>
        <w:t>BL</w:t>
      </w:r>
      <w:r w:rsidR="00E63C58">
        <w:t>4</w:t>
      </w:r>
    </w:p>
    <w:p w14:paraId="6A4BF6D7" w14:textId="77777777" w:rsidR="000F1C8B" w:rsidRDefault="000F1C8B" w:rsidP="00D97B25">
      <w:pPr>
        <w:pStyle w:val="Rubrik-Sakvara11"/>
        <w:ind w:left="0"/>
      </w:pPr>
    </w:p>
    <w:p w14:paraId="64BAD1D4" w14:textId="274DAF54" w:rsidR="00602313" w:rsidRDefault="00602313" w:rsidP="00D97B25">
      <w:pPr>
        <w:pStyle w:val="Rubrik-Sakvara11"/>
        <w:ind w:left="0"/>
        <w:rPr>
          <w:u w:val="none"/>
        </w:rPr>
      </w:pPr>
      <w:r>
        <w:rPr>
          <w:u w:val="none"/>
        </w:rPr>
        <w:tab/>
      </w:r>
      <w:r>
        <w:rPr>
          <w:u w:val="none"/>
        </w:rPr>
        <w:tab/>
      </w:r>
      <w:r w:rsidR="00D97B25">
        <w:rPr>
          <w:u w:val="none"/>
        </w:rPr>
        <w:tab/>
      </w:r>
    </w:p>
    <w:p w14:paraId="6E108DBA" w14:textId="77777777" w:rsidR="00602313" w:rsidRDefault="00602313" w:rsidP="00602313">
      <w:pPr>
        <w:pStyle w:val="indrag"/>
        <w:ind w:right="850"/>
      </w:pPr>
      <w:r>
        <w:t xml:space="preserve">Tvättställsblandare, Mora INXX II </w:t>
      </w:r>
      <w:r w:rsidRPr="001D3BAC">
        <w:rPr>
          <w:b/>
        </w:rPr>
        <w:t>medium</w:t>
      </w:r>
      <w:r>
        <w:t xml:space="preserve"> soft/sharp</w:t>
      </w:r>
    </w:p>
    <w:p w14:paraId="0C19FF00" w14:textId="77777777" w:rsidR="00602313" w:rsidRDefault="00602313" w:rsidP="00602313">
      <w:pPr>
        <w:pStyle w:val="indrag"/>
        <w:ind w:right="850"/>
      </w:pPr>
    </w:p>
    <w:p w14:paraId="03C4346C" w14:textId="77777777" w:rsidR="00A93ECE" w:rsidRDefault="00A93ECE" w:rsidP="00A93ECE">
      <w:pPr>
        <w:pStyle w:val="indrag"/>
        <w:spacing w:line="360" w:lineRule="auto"/>
        <w:ind w:right="850"/>
      </w:pPr>
      <w:r>
        <w:t xml:space="preserve">Blandaren skall vara försedd med följande egenskaper: </w:t>
      </w:r>
    </w:p>
    <w:p w14:paraId="191BB6D4" w14:textId="77777777" w:rsidR="00A93ECE" w:rsidRDefault="00A93ECE" w:rsidP="00A93ECE">
      <w:pPr>
        <w:pStyle w:val="indrag"/>
        <w:spacing w:line="360" w:lineRule="auto"/>
        <w:ind w:right="850"/>
      </w:pPr>
      <w:r>
        <w:t>Keramisk tätning</w:t>
      </w:r>
    </w:p>
    <w:p w14:paraId="5741A134" w14:textId="03885313" w:rsidR="00A93ECE" w:rsidRDefault="00A93ECE" w:rsidP="00A93ECE">
      <w:pPr>
        <w:pStyle w:val="indrag"/>
        <w:spacing w:after="120" w:line="360" w:lineRule="auto"/>
        <w:ind w:left="0"/>
      </w:pPr>
      <w:r>
        <w:tab/>
      </w:r>
      <w:r w:rsidRPr="00A93ECE">
        <w:t xml:space="preserve">Omställbar flödesbegränsning och temperaturspärr </w:t>
      </w:r>
    </w:p>
    <w:p w14:paraId="1FE7AD03" w14:textId="11920AC3" w:rsidR="00FA0F9C" w:rsidRDefault="00FA0F9C" w:rsidP="00FA0F9C">
      <w:pPr>
        <w:pStyle w:val="indrag"/>
        <w:spacing w:after="120"/>
      </w:pPr>
      <w:r w:rsidRPr="006E10B8">
        <w:t>Flexibla anslutningsrör i metallomspunnen Soft PEX®</w:t>
      </w:r>
      <w:r>
        <w:t>, G3/8, L=350</w:t>
      </w:r>
    </w:p>
    <w:p w14:paraId="0BD23EF5" w14:textId="26FBD0DF" w:rsidR="00A93ECE" w:rsidRDefault="00A93ECE" w:rsidP="00A93ECE">
      <w:pPr>
        <w:pStyle w:val="indrag"/>
        <w:spacing w:after="120"/>
      </w:pPr>
      <w:r w:rsidRPr="00D4382E">
        <w:t>Eco (energi- och vattenbesparande konstantflödesstrålsamlare</w:t>
      </w:r>
      <w:r>
        <w:t xml:space="preserve">             </w:t>
      </w:r>
      <w:r w:rsidR="00C027D3" w:rsidRPr="00E73C79">
        <w:t>4,</w:t>
      </w:r>
      <w:r w:rsidRPr="00E73C79">
        <w:t>5 l/min vid 2–6 bar)</w:t>
      </w:r>
    </w:p>
    <w:p w14:paraId="1BC5E22C" w14:textId="77777777" w:rsidR="00A93ECE" w:rsidRDefault="00A93ECE" w:rsidP="00A93ECE">
      <w:pPr>
        <w:pStyle w:val="indrag"/>
        <w:spacing w:after="120"/>
      </w:pPr>
      <w:r w:rsidRPr="006E10B8">
        <w:t>Flexibla anslutningsrör i metallomspunnen Soft PEX®</w:t>
      </w:r>
      <w:r>
        <w:t>, G3/8, L=350</w:t>
      </w:r>
    </w:p>
    <w:p w14:paraId="1182690F" w14:textId="7E683ACB" w:rsidR="00A93ECE" w:rsidRDefault="00A93ECE" w:rsidP="00A93ECE">
      <w:pPr>
        <w:pStyle w:val="indrag"/>
        <w:spacing w:after="120"/>
        <w:ind w:left="0"/>
      </w:pPr>
      <w:r>
        <w:tab/>
      </w:r>
      <w:r w:rsidR="002F0D47">
        <w:t>Uppfyller EU-taxonomin avseende vattenflöde</w:t>
      </w:r>
    </w:p>
    <w:p w14:paraId="53052B55" w14:textId="7B5E628D" w:rsidR="00A93ECE" w:rsidRPr="00BE629C" w:rsidRDefault="00A93ECE" w:rsidP="00A93ECE">
      <w:pPr>
        <w:pStyle w:val="indrag"/>
        <w:spacing w:after="120"/>
      </w:pPr>
      <w:r w:rsidRPr="00BE629C">
        <w:t xml:space="preserve">Energiklass </w:t>
      </w:r>
      <w:r w:rsidR="00BE629C" w:rsidRPr="00BE629C">
        <w:t>A</w:t>
      </w:r>
      <w:r w:rsidRPr="00BE629C">
        <w:t xml:space="preserve"> enligt SS-EN 820000</w:t>
      </w:r>
    </w:p>
    <w:p w14:paraId="1CBDB242" w14:textId="77777777" w:rsidR="00602313" w:rsidRDefault="00602313" w:rsidP="00602313">
      <w:pPr>
        <w:pStyle w:val="indrag"/>
        <w:spacing w:after="120"/>
        <w:ind w:left="2498"/>
      </w:pPr>
    </w:p>
    <w:p w14:paraId="39961F9D" w14:textId="77777777" w:rsidR="0035672D" w:rsidRDefault="0035672D" w:rsidP="00602313">
      <w:pPr>
        <w:pStyle w:val="indrag"/>
        <w:spacing w:after="120"/>
        <w:ind w:left="2498"/>
      </w:pPr>
    </w:p>
    <w:p w14:paraId="4F479869" w14:textId="77777777" w:rsidR="0035672D" w:rsidRDefault="0035672D" w:rsidP="00602313">
      <w:pPr>
        <w:pStyle w:val="indrag"/>
        <w:spacing w:after="120"/>
        <w:ind w:left="2498"/>
      </w:pPr>
    </w:p>
    <w:p w14:paraId="08AECDD6" w14:textId="7B7403F8" w:rsidR="00602313" w:rsidRDefault="00BE5B0E" w:rsidP="009C647E">
      <w:pPr>
        <w:pStyle w:val="Bomb"/>
        <w:numPr>
          <w:ilvl w:val="0"/>
          <w:numId w:val="0"/>
        </w:numPr>
        <w:tabs>
          <w:tab w:val="left" w:pos="3402"/>
          <w:tab w:val="left" w:pos="4253"/>
        </w:tabs>
        <w:ind w:right="0"/>
      </w:pPr>
      <w:r>
        <w:tab/>
      </w:r>
      <w:r w:rsidR="00602313">
        <w:t>Krom</w:t>
      </w:r>
      <w:r w:rsidR="00602313">
        <w:tab/>
        <w:t>Soft</w:t>
      </w:r>
      <w:r w:rsidR="00602313">
        <w:tab/>
        <w:t>MA nr 27</w:t>
      </w:r>
      <w:r w:rsidR="00D262FB">
        <w:t>4</w:t>
      </w:r>
      <w:r w:rsidR="00602313">
        <w:t xml:space="preserve">011     </w:t>
      </w:r>
      <w:r w:rsidR="000E1DAE">
        <w:tab/>
      </w:r>
      <w:r w:rsidR="009E3D3B" w:rsidRPr="00C02636">
        <w:t>RSK 827 65 0</w:t>
      </w:r>
      <w:r w:rsidR="009E3D3B">
        <w:t>8</w:t>
      </w:r>
    </w:p>
    <w:p w14:paraId="351B4E7A" w14:textId="3E09274F" w:rsidR="00602313" w:rsidRDefault="00BE5B0E" w:rsidP="009C647E">
      <w:pPr>
        <w:pStyle w:val="Bomb"/>
        <w:numPr>
          <w:ilvl w:val="0"/>
          <w:numId w:val="0"/>
        </w:numPr>
        <w:tabs>
          <w:tab w:val="left" w:pos="3402"/>
          <w:tab w:val="left" w:pos="4253"/>
          <w:tab w:val="left" w:pos="6521"/>
        </w:tabs>
        <w:ind w:right="0"/>
      </w:pPr>
      <w:r>
        <w:tab/>
      </w:r>
      <w:r w:rsidR="00602313">
        <w:t>Mattsvart</w:t>
      </w:r>
      <w:r w:rsidR="00602313">
        <w:tab/>
        <w:t>Soft</w:t>
      </w:r>
      <w:r w:rsidR="00602313">
        <w:tab/>
        <w:t>MA nr 27</w:t>
      </w:r>
      <w:r w:rsidR="00D262FB">
        <w:t>4</w:t>
      </w:r>
      <w:r w:rsidR="00602313">
        <w:t xml:space="preserve">011.12 </w:t>
      </w:r>
      <w:r w:rsidR="000E1DAE">
        <w:tab/>
      </w:r>
      <w:r w:rsidR="009E3D3B" w:rsidRPr="00C02636">
        <w:t>RSK 827 65 0</w:t>
      </w:r>
      <w:r w:rsidR="009E3D3B">
        <w:t>9</w:t>
      </w:r>
    </w:p>
    <w:p w14:paraId="5C292ED8" w14:textId="0333C748" w:rsidR="00602313" w:rsidRDefault="00BE5B0E" w:rsidP="009C647E">
      <w:pPr>
        <w:pStyle w:val="Bomb"/>
        <w:numPr>
          <w:ilvl w:val="0"/>
          <w:numId w:val="0"/>
        </w:numPr>
        <w:tabs>
          <w:tab w:val="clear" w:pos="3686"/>
          <w:tab w:val="left" w:pos="3402"/>
          <w:tab w:val="left" w:pos="4253"/>
          <w:tab w:val="left" w:pos="6521"/>
        </w:tabs>
        <w:ind w:right="0"/>
      </w:pPr>
      <w:r>
        <w:tab/>
      </w:r>
      <w:r w:rsidR="00602313">
        <w:t>Polerad mässing</w:t>
      </w:r>
      <w:r w:rsidR="009C647E">
        <w:t>*</w:t>
      </w:r>
      <w:r>
        <w:tab/>
      </w:r>
      <w:r w:rsidR="000E1DAE">
        <w:t>Soft</w:t>
      </w:r>
      <w:r w:rsidR="000E1DAE">
        <w:tab/>
      </w:r>
      <w:r w:rsidR="00602313">
        <w:t>MA nr 27</w:t>
      </w:r>
      <w:r w:rsidR="00D262FB">
        <w:t>4</w:t>
      </w:r>
      <w:r w:rsidR="00602313">
        <w:t xml:space="preserve">011.60 </w:t>
      </w:r>
      <w:r w:rsidR="000E1DAE">
        <w:tab/>
      </w:r>
      <w:r w:rsidR="009E3D3B" w:rsidRPr="00C02636">
        <w:t xml:space="preserve">RSK 827 65 </w:t>
      </w:r>
      <w:r w:rsidR="009E3D3B">
        <w:t>10</w:t>
      </w:r>
    </w:p>
    <w:p w14:paraId="32F6F13B" w14:textId="251506C9" w:rsidR="00602313" w:rsidRDefault="00BE5B0E" w:rsidP="009C647E">
      <w:pPr>
        <w:pStyle w:val="Bomb"/>
        <w:numPr>
          <w:ilvl w:val="0"/>
          <w:numId w:val="0"/>
        </w:numPr>
        <w:tabs>
          <w:tab w:val="clear" w:pos="3686"/>
          <w:tab w:val="left" w:pos="3402"/>
          <w:tab w:val="left" w:pos="4253"/>
          <w:tab w:val="left" w:pos="6521"/>
        </w:tabs>
        <w:ind w:right="0"/>
      </w:pPr>
      <w:r>
        <w:tab/>
      </w:r>
      <w:r w:rsidR="00602313">
        <w:t>Borstad mässing</w:t>
      </w:r>
      <w:r w:rsidR="009C647E">
        <w:t>*</w:t>
      </w:r>
      <w:r w:rsidR="000E1DAE">
        <w:tab/>
        <w:t>Soft</w:t>
      </w:r>
      <w:r w:rsidR="00602313">
        <w:tab/>
        <w:t>MA nr 27</w:t>
      </w:r>
      <w:r w:rsidR="00D262FB">
        <w:t>4</w:t>
      </w:r>
      <w:r w:rsidR="00602313">
        <w:t xml:space="preserve">011.62 </w:t>
      </w:r>
      <w:r w:rsidR="000E1DAE">
        <w:tab/>
      </w:r>
      <w:r w:rsidR="009E3D3B" w:rsidRPr="00C02636">
        <w:t xml:space="preserve">RSK 827 65 </w:t>
      </w:r>
      <w:r w:rsidR="009E3D3B">
        <w:t>11</w:t>
      </w:r>
    </w:p>
    <w:p w14:paraId="5F491C96" w14:textId="77777777" w:rsidR="00B36476" w:rsidRDefault="00B36476" w:rsidP="009C647E">
      <w:pPr>
        <w:pStyle w:val="Bomb"/>
        <w:numPr>
          <w:ilvl w:val="0"/>
          <w:numId w:val="0"/>
        </w:numPr>
        <w:tabs>
          <w:tab w:val="clear" w:pos="3686"/>
          <w:tab w:val="left" w:pos="3402"/>
          <w:tab w:val="left" w:pos="4253"/>
          <w:tab w:val="left" w:pos="6521"/>
        </w:tabs>
        <w:ind w:right="0"/>
      </w:pPr>
    </w:p>
    <w:p w14:paraId="67D27C80" w14:textId="77777777" w:rsidR="00B36476" w:rsidRDefault="00B36476" w:rsidP="009C647E">
      <w:pPr>
        <w:pStyle w:val="Bomb"/>
        <w:numPr>
          <w:ilvl w:val="0"/>
          <w:numId w:val="0"/>
        </w:numPr>
        <w:tabs>
          <w:tab w:val="clear" w:pos="3686"/>
          <w:tab w:val="left" w:pos="3402"/>
          <w:tab w:val="left" w:pos="4253"/>
          <w:tab w:val="left" w:pos="6521"/>
        </w:tabs>
        <w:ind w:right="0"/>
      </w:pPr>
    </w:p>
    <w:p w14:paraId="46913954" w14:textId="77777777" w:rsidR="00602313" w:rsidRDefault="00602313" w:rsidP="00602313">
      <w:pPr>
        <w:pStyle w:val="Bomb"/>
        <w:numPr>
          <w:ilvl w:val="0"/>
          <w:numId w:val="0"/>
        </w:numPr>
        <w:ind w:left="1780" w:right="0" w:hanging="362"/>
      </w:pPr>
    </w:p>
    <w:p w14:paraId="4C511DA3" w14:textId="0E964160" w:rsidR="00602313" w:rsidRPr="00C02636" w:rsidRDefault="00BE5B0E" w:rsidP="009C647E">
      <w:pPr>
        <w:pStyle w:val="Bomb"/>
        <w:numPr>
          <w:ilvl w:val="0"/>
          <w:numId w:val="0"/>
        </w:numPr>
        <w:tabs>
          <w:tab w:val="clear" w:pos="3686"/>
          <w:tab w:val="left" w:pos="3402"/>
          <w:tab w:val="left" w:pos="4253"/>
          <w:tab w:val="left" w:pos="6521"/>
        </w:tabs>
        <w:ind w:right="0"/>
      </w:pPr>
      <w:r w:rsidRPr="009C647E">
        <w:tab/>
      </w:r>
      <w:r w:rsidR="00602313" w:rsidRPr="00C02636">
        <w:t>Krom</w:t>
      </w:r>
      <w:r w:rsidR="00602313" w:rsidRPr="00C02636">
        <w:tab/>
      </w:r>
      <w:r w:rsidR="000E1DAE" w:rsidRPr="00C02636">
        <w:t>Sharp</w:t>
      </w:r>
      <w:r w:rsidR="000E1DAE" w:rsidRPr="00C02636">
        <w:tab/>
      </w:r>
      <w:r w:rsidR="00602313" w:rsidRPr="00C02636">
        <w:t>MA nr 27</w:t>
      </w:r>
      <w:r w:rsidR="00D262FB" w:rsidRPr="00C02636">
        <w:t>4</w:t>
      </w:r>
      <w:r w:rsidR="00602313" w:rsidRPr="00C02636">
        <w:t xml:space="preserve">013     </w:t>
      </w:r>
      <w:r w:rsidR="000E1DAE" w:rsidRPr="00C02636">
        <w:tab/>
      </w:r>
      <w:r w:rsidR="009E3D3B" w:rsidRPr="00C02636">
        <w:t xml:space="preserve">RSK 827 65 </w:t>
      </w:r>
      <w:r w:rsidR="009E3D3B">
        <w:t>12</w:t>
      </w:r>
    </w:p>
    <w:p w14:paraId="733EC97D" w14:textId="58316C21" w:rsidR="00602313" w:rsidRPr="003C2B92" w:rsidRDefault="00BE5B0E" w:rsidP="00B36476">
      <w:pPr>
        <w:pStyle w:val="Bomb"/>
        <w:numPr>
          <w:ilvl w:val="0"/>
          <w:numId w:val="0"/>
        </w:numPr>
        <w:tabs>
          <w:tab w:val="clear" w:pos="3686"/>
          <w:tab w:val="left" w:pos="3402"/>
          <w:tab w:val="left" w:pos="4253"/>
          <w:tab w:val="left" w:pos="6521"/>
        </w:tabs>
        <w:ind w:right="0"/>
      </w:pPr>
      <w:r w:rsidRPr="00C02636">
        <w:tab/>
      </w:r>
      <w:r w:rsidR="00602313" w:rsidRPr="00BE5B0E">
        <w:t>Mattsvart</w:t>
      </w:r>
      <w:r w:rsidR="00602313" w:rsidRPr="00BE5B0E">
        <w:tab/>
      </w:r>
      <w:r w:rsidR="000E1DAE" w:rsidRPr="00BE5B0E">
        <w:t>Sharp</w:t>
      </w:r>
      <w:r w:rsidR="000E1DAE" w:rsidRPr="00BE5B0E">
        <w:tab/>
      </w:r>
      <w:r w:rsidR="00602313" w:rsidRPr="00BE5B0E">
        <w:t>MA nr 27</w:t>
      </w:r>
      <w:r w:rsidR="00D262FB">
        <w:t>4</w:t>
      </w:r>
      <w:r w:rsidR="00602313" w:rsidRPr="00BE5B0E">
        <w:t xml:space="preserve">013.12 </w:t>
      </w:r>
      <w:r w:rsidR="000E1DAE" w:rsidRPr="00BE5B0E">
        <w:tab/>
      </w:r>
      <w:r w:rsidR="009E3D3B" w:rsidRPr="00C02636">
        <w:t xml:space="preserve">RSK 827 65 </w:t>
      </w:r>
      <w:r w:rsidR="009E3D3B">
        <w:t>13</w:t>
      </w:r>
    </w:p>
    <w:p w14:paraId="4AC4C40F" w14:textId="63B3E8AB" w:rsidR="00602313" w:rsidRPr="00BE5B0E" w:rsidRDefault="00BE5B0E" w:rsidP="009C647E">
      <w:pPr>
        <w:pStyle w:val="Bomb"/>
        <w:numPr>
          <w:ilvl w:val="0"/>
          <w:numId w:val="0"/>
        </w:numPr>
        <w:tabs>
          <w:tab w:val="clear" w:pos="3686"/>
          <w:tab w:val="left" w:pos="3402"/>
          <w:tab w:val="left" w:pos="4253"/>
          <w:tab w:val="left" w:pos="6521"/>
        </w:tabs>
        <w:ind w:right="0"/>
      </w:pPr>
      <w:r>
        <w:tab/>
      </w:r>
      <w:r w:rsidR="00602313" w:rsidRPr="00BE5B0E">
        <w:t>Polerad mässing</w:t>
      </w:r>
      <w:r w:rsidR="009C647E">
        <w:t>*</w:t>
      </w:r>
      <w:r w:rsidRPr="00BE5B0E">
        <w:tab/>
      </w:r>
      <w:r w:rsidR="000E1DAE" w:rsidRPr="00BE5B0E">
        <w:t>Sharp</w:t>
      </w:r>
      <w:r w:rsidR="000E1DAE" w:rsidRPr="00BE5B0E">
        <w:tab/>
      </w:r>
      <w:r w:rsidR="00602313" w:rsidRPr="00BE5B0E">
        <w:t>MA nr 27</w:t>
      </w:r>
      <w:r w:rsidR="00D262FB">
        <w:t>4</w:t>
      </w:r>
      <w:r w:rsidR="00602313" w:rsidRPr="00BE5B0E">
        <w:t xml:space="preserve">013.60 </w:t>
      </w:r>
      <w:r w:rsidR="000E1DAE" w:rsidRPr="00D262FB">
        <w:rPr>
          <w:color w:val="EE0000"/>
        </w:rPr>
        <w:tab/>
      </w:r>
      <w:r w:rsidR="009E3D3B" w:rsidRPr="00C02636">
        <w:t xml:space="preserve">RSK 827 65 </w:t>
      </w:r>
      <w:r w:rsidR="009E3D3B">
        <w:t>14</w:t>
      </w:r>
    </w:p>
    <w:p w14:paraId="635097FC" w14:textId="653417CA" w:rsidR="00977FCB" w:rsidRPr="009C647E" w:rsidRDefault="00BE5B0E" w:rsidP="00E42642">
      <w:pPr>
        <w:pStyle w:val="Bomb"/>
        <w:numPr>
          <w:ilvl w:val="0"/>
          <w:numId w:val="0"/>
        </w:numPr>
        <w:tabs>
          <w:tab w:val="clear" w:pos="3686"/>
          <w:tab w:val="left" w:pos="3402"/>
          <w:tab w:val="left" w:pos="4253"/>
          <w:tab w:val="left" w:pos="6521"/>
        </w:tabs>
        <w:ind w:right="0"/>
      </w:pPr>
      <w:r w:rsidRPr="009C647E">
        <w:tab/>
      </w:r>
      <w:r w:rsidR="00602313" w:rsidRPr="009C647E">
        <w:t xml:space="preserve">Borstad </w:t>
      </w:r>
      <w:r w:rsidRPr="009C647E">
        <w:t>m</w:t>
      </w:r>
      <w:r w:rsidR="009C647E">
        <w:t>ä</w:t>
      </w:r>
      <w:r w:rsidRPr="009C647E">
        <w:t>ssing</w:t>
      </w:r>
      <w:r w:rsidR="009C647E" w:rsidRPr="009C647E">
        <w:t>*</w:t>
      </w:r>
      <w:r w:rsidRPr="009C647E">
        <w:t xml:space="preserve"> </w:t>
      </w:r>
      <w:r w:rsidR="009C647E" w:rsidRPr="009C647E">
        <w:tab/>
      </w:r>
      <w:r w:rsidR="000E1DAE" w:rsidRPr="009C647E">
        <w:t>Sharp</w:t>
      </w:r>
      <w:r w:rsidR="000E1DAE" w:rsidRPr="009C647E">
        <w:tab/>
      </w:r>
      <w:r w:rsidR="00602313" w:rsidRPr="009C647E">
        <w:t>MA nr 27</w:t>
      </w:r>
      <w:r w:rsidR="00D262FB">
        <w:t>4</w:t>
      </w:r>
      <w:r w:rsidR="00602313" w:rsidRPr="009C647E">
        <w:t xml:space="preserve">013.62 </w:t>
      </w:r>
      <w:r w:rsidR="000E1DAE" w:rsidRPr="009C647E">
        <w:tab/>
      </w:r>
      <w:r w:rsidR="009E3D3B" w:rsidRPr="00C02636">
        <w:t xml:space="preserve">RSK 827 65 </w:t>
      </w:r>
      <w:r w:rsidR="009E3D3B">
        <w:t>15</w:t>
      </w:r>
    </w:p>
    <w:p w14:paraId="25E379E3" w14:textId="1E53BE54" w:rsidR="00977FCB" w:rsidRPr="009C647E" w:rsidRDefault="009C647E" w:rsidP="009C647E">
      <w:pPr>
        <w:pStyle w:val="Bomb"/>
        <w:numPr>
          <w:ilvl w:val="0"/>
          <w:numId w:val="0"/>
        </w:numPr>
        <w:ind w:left="1780" w:right="0" w:hanging="362"/>
      </w:pPr>
      <w:r>
        <w:t>(</w:t>
      </w:r>
      <w:r w:rsidRPr="009C647E">
        <w:t>*PV</w:t>
      </w:r>
      <w:r>
        <w:t xml:space="preserve">D </w:t>
      </w:r>
      <w:r w:rsidR="00335C03">
        <w:t>b</w:t>
      </w:r>
      <w:r>
        <w:t>eläggning)</w:t>
      </w:r>
    </w:p>
    <w:p w14:paraId="22C7BD0D" w14:textId="4640CADF" w:rsidR="00977FCB" w:rsidRPr="009C647E" w:rsidRDefault="00977FCB" w:rsidP="00190BF9">
      <w:pPr>
        <w:pStyle w:val="Bomb"/>
        <w:numPr>
          <w:ilvl w:val="0"/>
          <w:numId w:val="0"/>
        </w:numPr>
        <w:ind w:left="1780" w:right="0" w:hanging="362"/>
      </w:pPr>
    </w:p>
    <w:p w14:paraId="3EB39E3C" w14:textId="0BCA39BE" w:rsidR="00BE5B0E" w:rsidRPr="009C647E" w:rsidRDefault="00BE5B0E" w:rsidP="00190BF9">
      <w:pPr>
        <w:pStyle w:val="Bomb"/>
        <w:numPr>
          <w:ilvl w:val="0"/>
          <w:numId w:val="0"/>
        </w:numPr>
        <w:ind w:left="1780" w:right="0" w:hanging="362"/>
      </w:pPr>
    </w:p>
    <w:p w14:paraId="6815EE9C" w14:textId="77777777" w:rsidR="00BE5B0E" w:rsidRPr="009C647E" w:rsidRDefault="00BE5B0E" w:rsidP="00190BF9">
      <w:pPr>
        <w:pStyle w:val="Bomb"/>
        <w:numPr>
          <w:ilvl w:val="0"/>
          <w:numId w:val="0"/>
        </w:numPr>
        <w:ind w:left="1780" w:right="0" w:hanging="362"/>
      </w:pPr>
    </w:p>
    <w:p w14:paraId="63AC6F6A" w14:textId="77777777" w:rsidR="001D3BAC" w:rsidRPr="009C647E" w:rsidRDefault="001D3BAC" w:rsidP="00AA03ED">
      <w:pPr>
        <w:pStyle w:val="Rubrik-Sakvara11"/>
        <w:ind w:left="0"/>
      </w:pPr>
    </w:p>
    <w:p w14:paraId="693B3196" w14:textId="77777777" w:rsidR="001D3BAC" w:rsidRPr="009C647E" w:rsidRDefault="001D3BAC" w:rsidP="001D3BAC">
      <w:pPr>
        <w:pStyle w:val="indrag"/>
      </w:pPr>
    </w:p>
    <w:p w14:paraId="1EEA3FE7" w14:textId="77777777" w:rsidR="001D3BAC" w:rsidRPr="009C647E" w:rsidRDefault="001D3BAC" w:rsidP="00960AD7">
      <w:pPr>
        <w:pStyle w:val="indrag"/>
        <w:ind w:left="0"/>
      </w:pPr>
    </w:p>
    <w:p w14:paraId="1BA256CA" w14:textId="137CEF41" w:rsidR="001D3BAC" w:rsidRDefault="001D3BAC" w:rsidP="00D97B25">
      <w:pPr>
        <w:pStyle w:val="Rubrik-Sakvara11"/>
        <w:ind w:left="0"/>
        <w:rPr>
          <w:u w:val="none"/>
        </w:rPr>
      </w:pPr>
      <w:r>
        <w:t>BL</w:t>
      </w:r>
      <w:r w:rsidR="00E63C58">
        <w:t>5</w:t>
      </w:r>
      <w:r>
        <w:rPr>
          <w:u w:val="none"/>
        </w:rPr>
        <w:tab/>
      </w:r>
      <w:r>
        <w:rPr>
          <w:u w:val="none"/>
        </w:rPr>
        <w:tab/>
      </w:r>
      <w:r w:rsidR="00D97B25">
        <w:rPr>
          <w:u w:val="none"/>
        </w:rPr>
        <w:tab/>
      </w:r>
    </w:p>
    <w:p w14:paraId="3DE83D01" w14:textId="77777777" w:rsidR="001D3BAC" w:rsidRDefault="001D3BAC" w:rsidP="001D3BAC">
      <w:pPr>
        <w:pStyle w:val="indrag"/>
        <w:ind w:right="850"/>
      </w:pPr>
      <w:r>
        <w:t xml:space="preserve">Tvättställsblandare, Mora INXX II </w:t>
      </w:r>
      <w:proofErr w:type="spellStart"/>
      <w:r w:rsidRPr="001D3BAC">
        <w:rPr>
          <w:b/>
        </w:rPr>
        <w:t>high</w:t>
      </w:r>
      <w:proofErr w:type="spellEnd"/>
      <w:r w:rsidRPr="001D3BAC">
        <w:rPr>
          <w:b/>
        </w:rPr>
        <w:t xml:space="preserve"> </w:t>
      </w:r>
      <w:r>
        <w:t>soft/sharp</w:t>
      </w:r>
    </w:p>
    <w:p w14:paraId="11791CFE" w14:textId="77777777" w:rsidR="001D3BAC" w:rsidRDefault="001D3BAC" w:rsidP="001D3BAC">
      <w:pPr>
        <w:pStyle w:val="indrag"/>
        <w:ind w:right="850"/>
      </w:pPr>
    </w:p>
    <w:p w14:paraId="085C2F47" w14:textId="77777777" w:rsidR="00A93ECE" w:rsidRDefault="00A93ECE" w:rsidP="00A93ECE">
      <w:pPr>
        <w:pStyle w:val="indrag"/>
        <w:spacing w:line="360" w:lineRule="auto"/>
        <w:ind w:right="850"/>
      </w:pPr>
      <w:r>
        <w:t xml:space="preserve">Blandaren skall vara försedd med följande egenskaper: </w:t>
      </w:r>
    </w:p>
    <w:p w14:paraId="538E70A3" w14:textId="77777777" w:rsidR="00A93ECE" w:rsidRDefault="00A93ECE" w:rsidP="00A93ECE">
      <w:pPr>
        <w:pStyle w:val="indrag"/>
        <w:spacing w:line="360" w:lineRule="auto"/>
        <w:ind w:right="850"/>
      </w:pPr>
      <w:r>
        <w:t>Keramisk tätning</w:t>
      </w:r>
    </w:p>
    <w:p w14:paraId="5CF2BA67" w14:textId="77777777" w:rsidR="00FD43B2" w:rsidRDefault="00A93ECE" w:rsidP="00A93ECE">
      <w:pPr>
        <w:pStyle w:val="indrag"/>
        <w:spacing w:after="120" w:line="360" w:lineRule="auto"/>
        <w:ind w:left="0"/>
      </w:pPr>
      <w:r>
        <w:tab/>
      </w:r>
      <w:r w:rsidRPr="00A93ECE">
        <w:t>Omställbar flödesbegränsning och temperaturspärr</w:t>
      </w:r>
    </w:p>
    <w:p w14:paraId="1A83FFC0" w14:textId="38573DC4" w:rsidR="00A93ECE" w:rsidRDefault="00FD43B2" w:rsidP="00FD43B2">
      <w:pPr>
        <w:pStyle w:val="indrag"/>
        <w:spacing w:after="120"/>
      </w:pPr>
      <w:r w:rsidRPr="006E10B8">
        <w:t>Flexibla anslutningsrör i metallomspunnen Soft PEX®</w:t>
      </w:r>
      <w:r>
        <w:t>, G3/8, L=350</w:t>
      </w:r>
    </w:p>
    <w:p w14:paraId="54F716C1" w14:textId="09E4FE2C" w:rsidR="00A93ECE" w:rsidRDefault="00A93ECE" w:rsidP="00A93ECE">
      <w:pPr>
        <w:pStyle w:val="indrag"/>
        <w:spacing w:after="120"/>
      </w:pPr>
      <w:r w:rsidRPr="00D4382E">
        <w:t>Eco (energi- och vattenbesparande konstantflödesstrålsamlare</w:t>
      </w:r>
      <w:r>
        <w:t xml:space="preserve">              </w:t>
      </w:r>
      <w:r w:rsidR="00C027D3" w:rsidRPr="00E73C79">
        <w:t>4,</w:t>
      </w:r>
      <w:r w:rsidRPr="00E73C79">
        <w:t>5 l/min vid 2–6 bar</w:t>
      </w:r>
      <w:r w:rsidRPr="00D4382E">
        <w:t>)</w:t>
      </w:r>
    </w:p>
    <w:p w14:paraId="3AE25665" w14:textId="666F0EC7" w:rsidR="00A93ECE" w:rsidRDefault="00A93ECE" w:rsidP="00A93ECE">
      <w:pPr>
        <w:pStyle w:val="indrag"/>
        <w:spacing w:after="120"/>
        <w:ind w:left="0"/>
      </w:pPr>
      <w:r>
        <w:tab/>
      </w:r>
      <w:r w:rsidR="002F0D47">
        <w:t>Uppfyller EU-taxonomin avseende vattenflöde</w:t>
      </w:r>
    </w:p>
    <w:p w14:paraId="181939EF" w14:textId="2D3DA00B" w:rsidR="00A93ECE" w:rsidRPr="00BE629C" w:rsidRDefault="00A93ECE" w:rsidP="00A93ECE">
      <w:pPr>
        <w:pStyle w:val="indrag"/>
        <w:spacing w:after="120"/>
      </w:pPr>
      <w:r w:rsidRPr="00BE629C">
        <w:t xml:space="preserve">Energiklass </w:t>
      </w:r>
      <w:r w:rsidR="00BE629C" w:rsidRPr="00BE629C">
        <w:t>A</w:t>
      </w:r>
      <w:r w:rsidRPr="00BE629C">
        <w:t xml:space="preserve"> enligt SS-EN 820000</w:t>
      </w:r>
    </w:p>
    <w:p w14:paraId="5CDE2EF1" w14:textId="77777777" w:rsidR="001D3BAC" w:rsidRDefault="001D3BAC" w:rsidP="001D3BAC">
      <w:pPr>
        <w:pStyle w:val="indrag"/>
        <w:spacing w:after="120"/>
        <w:ind w:left="2498"/>
      </w:pPr>
    </w:p>
    <w:p w14:paraId="52BBC2E5" w14:textId="77777777" w:rsidR="0035672D" w:rsidRDefault="0035672D" w:rsidP="001D3BAC">
      <w:pPr>
        <w:pStyle w:val="indrag"/>
        <w:spacing w:after="120"/>
        <w:ind w:left="2498"/>
      </w:pPr>
    </w:p>
    <w:p w14:paraId="0830A1E3" w14:textId="77777777" w:rsidR="0035672D" w:rsidRDefault="0035672D" w:rsidP="001D3BAC">
      <w:pPr>
        <w:pStyle w:val="indrag"/>
        <w:spacing w:after="120"/>
        <w:ind w:left="2498"/>
      </w:pPr>
    </w:p>
    <w:p w14:paraId="4CBF3B02" w14:textId="30007C34" w:rsidR="001D3BAC" w:rsidRDefault="00BE5B0E" w:rsidP="009C647E">
      <w:pPr>
        <w:pStyle w:val="Bomb"/>
        <w:numPr>
          <w:ilvl w:val="0"/>
          <w:numId w:val="0"/>
        </w:numPr>
        <w:tabs>
          <w:tab w:val="clear" w:pos="3686"/>
          <w:tab w:val="left" w:pos="3402"/>
          <w:tab w:val="left" w:pos="4253"/>
          <w:tab w:val="left" w:pos="6521"/>
        </w:tabs>
        <w:ind w:right="0"/>
      </w:pPr>
      <w:r>
        <w:tab/>
      </w:r>
      <w:r w:rsidR="001D3BAC">
        <w:t>Krom</w:t>
      </w:r>
      <w:r w:rsidR="001D3BAC">
        <w:tab/>
      </w:r>
      <w:r>
        <w:t>Soft</w:t>
      </w:r>
      <w:r>
        <w:tab/>
      </w:r>
      <w:r w:rsidR="001D3BAC">
        <w:t>MA nr 27</w:t>
      </w:r>
      <w:r w:rsidR="00D262FB">
        <w:t>4</w:t>
      </w:r>
      <w:r w:rsidR="001D3BAC">
        <w:t>0</w:t>
      </w:r>
      <w:r w:rsidR="00960AD7">
        <w:t>2</w:t>
      </w:r>
      <w:r w:rsidR="00D262FB">
        <w:t>1</w:t>
      </w:r>
      <w:r w:rsidR="001D3BAC">
        <w:t xml:space="preserve">     </w:t>
      </w:r>
      <w:r>
        <w:tab/>
      </w:r>
      <w:r w:rsidR="009E3D3B" w:rsidRPr="00C02636">
        <w:t xml:space="preserve">RSK 827 65 </w:t>
      </w:r>
      <w:r w:rsidR="009E3D3B">
        <w:t>16</w:t>
      </w:r>
    </w:p>
    <w:p w14:paraId="310DECBC" w14:textId="100ADD56" w:rsidR="001D3BAC" w:rsidRDefault="00BE5B0E" w:rsidP="00B36476">
      <w:pPr>
        <w:pStyle w:val="Bomb"/>
        <w:numPr>
          <w:ilvl w:val="0"/>
          <w:numId w:val="0"/>
        </w:numPr>
        <w:tabs>
          <w:tab w:val="clear" w:pos="3686"/>
          <w:tab w:val="left" w:pos="3402"/>
          <w:tab w:val="left" w:pos="4253"/>
          <w:tab w:val="left" w:pos="6521"/>
        </w:tabs>
        <w:ind w:right="0"/>
      </w:pPr>
      <w:r>
        <w:tab/>
      </w:r>
      <w:r w:rsidR="001D3BAC">
        <w:t>Mattsvart</w:t>
      </w:r>
      <w:r w:rsidR="001D3BAC">
        <w:tab/>
      </w:r>
      <w:r>
        <w:t>Soft</w:t>
      </w:r>
      <w:r>
        <w:tab/>
      </w:r>
      <w:r w:rsidR="001D3BAC">
        <w:t xml:space="preserve">MA nr </w:t>
      </w:r>
      <w:r w:rsidR="00960AD7">
        <w:t>27</w:t>
      </w:r>
      <w:r w:rsidR="00D262FB">
        <w:t>4</w:t>
      </w:r>
      <w:r w:rsidR="00960AD7">
        <w:t>021</w:t>
      </w:r>
      <w:r w:rsidR="001D3BAC">
        <w:t xml:space="preserve">.12 </w:t>
      </w:r>
      <w:r>
        <w:tab/>
      </w:r>
      <w:r w:rsidR="009E3D3B" w:rsidRPr="00C02636">
        <w:t xml:space="preserve">RSK 827 65 </w:t>
      </w:r>
      <w:r w:rsidR="009E3D3B">
        <w:t>17</w:t>
      </w:r>
    </w:p>
    <w:p w14:paraId="7E3FA356" w14:textId="409C2530" w:rsidR="001D3BAC" w:rsidRDefault="00BE5B0E" w:rsidP="009C647E">
      <w:pPr>
        <w:pStyle w:val="Bomb"/>
        <w:numPr>
          <w:ilvl w:val="0"/>
          <w:numId w:val="0"/>
        </w:numPr>
        <w:tabs>
          <w:tab w:val="clear" w:pos="3686"/>
          <w:tab w:val="left" w:pos="3402"/>
          <w:tab w:val="left" w:pos="4253"/>
          <w:tab w:val="left" w:pos="6521"/>
        </w:tabs>
        <w:ind w:right="0"/>
      </w:pPr>
      <w:r>
        <w:tab/>
      </w:r>
      <w:r w:rsidR="001D3BAC">
        <w:t>Polerad mässing</w:t>
      </w:r>
      <w:r w:rsidR="009C647E">
        <w:t>*</w:t>
      </w:r>
      <w:r>
        <w:tab/>
        <w:t>Soft</w:t>
      </w:r>
      <w:r>
        <w:tab/>
      </w:r>
      <w:r w:rsidR="001D3BAC">
        <w:t xml:space="preserve">MA nr </w:t>
      </w:r>
      <w:r w:rsidR="00960AD7">
        <w:t>27</w:t>
      </w:r>
      <w:r w:rsidR="00D262FB">
        <w:t>4</w:t>
      </w:r>
      <w:r w:rsidR="00960AD7">
        <w:t>021</w:t>
      </w:r>
      <w:r w:rsidR="001D3BAC">
        <w:t xml:space="preserve">.60 </w:t>
      </w:r>
      <w:r>
        <w:tab/>
      </w:r>
      <w:r w:rsidR="009E3D3B" w:rsidRPr="00C02636">
        <w:t xml:space="preserve">RSK 827 65 </w:t>
      </w:r>
      <w:r w:rsidR="009E3D3B">
        <w:t>18</w:t>
      </w:r>
    </w:p>
    <w:p w14:paraId="6A6A1F8A" w14:textId="083BFDD9" w:rsidR="001D3BAC" w:rsidRDefault="00BE5B0E" w:rsidP="009C647E">
      <w:pPr>
        <w:pStyle w:val="Bomb"/>
        <w:numPr>
          <w:ilvl w:val="0"/>
          <w:numId w:val="0"/>
        </w:numPr>
        <w:tabs>
          <w:tab w:val="clear" w:pos="3686"/>
          <w:tab w:val="left" w:pos="3402"/>
          <w:tab w:val="left" w:pos="4253"/>
          <w:tab w:val="left" w:pos="6521"/>
        </w:tabs>
        <w:ind w:right="0"/>
      </w:pPr>
      <w:r>
        <w:tab/>
      </w:r>
      <w:r w:rsidR="001D3BAC">
        <w:t>Borstad mässing</w:t>
      </w:r>
      <w:r w:rsidR="009C647E">
        <w:t>*</w:t>
      </w:r>
      <w:r w:rsidR="001D3BAC">
        <w:tab/>
      </w:r>
      <w:r>
        <w:t>Soft</w:t>
      </w:r>
      <w:r>
        <w:tab/>
      </w:r>
      <w:r w:rsidR="001D3BAC">
        <w:t xml:space="preserve">MA nr </w:t>
      </w:r>
      <w:r w:rsidR="00960AD7">
        <w:t>27</w:t>
      </w:r>
      <w:r w:rsidR="00D262FB">
        <w:t>4</w:t>
      </w:r>
      <w:r w:rsidR="00960AD7">
        <w:t>021</w:t>
      </w:r>
      <w:r w:rsidR="001D3BAC">
        <w:t xml:space="preserve">.62 </w:t>
      </w:r>
      <w:r>
        <w:tab/>
      </w:r>
      <w:r w:rsidR="009E3D3B" w:rsidRPr="00C02636">
        <w:t xml:space="preserve">RSK 827 65 </w:t>
      </w:r>
      <w:r w:rsidR="009E3D3B">
        <w:t>19</w:t>
      </w:r>
    </w:p>
    <w:p w14:paraId="272063BC" w14:textId="77777777" w:rsidR="00B36476" w:rsidRDefault="00B36476" w:rsidP="009C647E">
      <w:pPr>
        <w:pStyle w:val="Bomb"/>
        <w:numPr>
          <w:ilvl w:val="0"/>
          <w:numId w:val="0"/>
        </w:numPr>
        <w:tabs>
          <w:tab w:val="clear" w:pos="3686"/>
          <w:tab w:val="left" w:pos="3402"/>
          <w:tab w:val="left" w:pos="4253"/>
          <w:tab w:val="left" w:pos="6521"/>
        </w:tabs>
        <w:ind w:right="0"/>
      </w:pPr>
    </w:p>
    <w:p w14:paraId="0940547E" w14:textId="77777777" w:rsidR="00B36476" w:rsidRDefault="00B36476" w:rsidP="009C647E">
      <w:pPr>
        <w:pStyle w:val="Bomb"/>
        <w:numPr>
          <w:ilvl w:val="0"/>
          <w:numId w:val="0"/>
        </w:numPr>
        <w:tabs>
          <w:tab w:val="clear" w:pos="3686"/>
          <w:tab w:val="left" w:pos="3402"/>
          <w:tab w:val="left" w:pos="4253"/>
          <w:tab w:val="left" w:pos="6521"/>
        </w:tabs>
        <w:ind w:right="0"/>
      </w:pPr>
    </w:p>
    <w:p w14:paraId="0448D05F" w14:textId="77777777" w:rsidR="001D3BAC" w:rsidRDefault="001D3BAC" w:rsidP="001D3BAC">
      <w:pPr>
        <w:pStyle w:val="Bomb"/>
        <w:numPr>
          <w:ilvl w:val="0"/>
          <w:numId w:val="0"/>
        </w:numPr>
        <w:ind w:left="1780" w:right="0" w:hanging="362"/>
      </w:pPr>
    </w:p>
    <w:p w14:paraId="786E7AD0" w14:textId="461699C5" w:rsidR="001D3BAC" w:rsidRPr="00D262FB" w:rsidRDefault="009C647E" w:rsidP="009C647E">
      <w:pPr>
        <w:pStyle w:val="Bomb"/>
        <w:numPr>
          <w:ilvl w:val="0"/>
          <w:numId w:val="0"/>
        </w:numPr>
        <w:tabs>
          <w:tab w:val="clear" w:pos="3686"/>
          <w:tab w:val="left" w:pos="3402"/>
          <w:tab w:val="left" w:pos="4253"/>
          <w:tab w:val="left" w:pos="6521"/>
        </w:tabs>
        <w:ind w:right="0"/>
      </w:pPr>
      <w:r w:rsidRPr="009C647E">
        <w:tab/>
      </w:r>
      <w:r w:rsidR="001D3BAC" w:rsidRPr="00D262FB">
        <w:t>Krom</w:t>
      </w:r>
      <w:r w:rsidR="001D3BAC" w:rsidRPr="00D262FB">
        <w:tab/>
      </w:r>
      <w:r w:rsidRPr="00D262FB">
        <w:t>Sharp</w:t>
      </w:r>
      <w:r w:rsidRPr="00D262FB">
        <w:tab/>
      </w:r>
      <w:r w:rsidR="001D3BAC" w:rsidRPr="00D262FB">
        <w:t xml:space="preserve">MA nr </w:t>
      </w:r>
      <w:r w:rsidR="00960AD7" w:rsidRPr="00D262FB">
        <w:t>27</w:t>
      </w:r>
      <w:r w:rsidR="00D262FB">
        <w:t>4</w:t>
      </w:r>
      <w:r w:rsidR="00960AD7" w:rsidRPr="00D262FB">
        <w:t>023</w:t>
      </w:r>
      <w:r w:rsidR="001D3BAC" w:rsidRPr="00D262FB">
        <w:t xml:space="preserve">     </w:t>
      </w:r>
      <w:r w:rsidR="00BE5B0E" w:rsidRPr="00D262FB">
        <w:tab/>
      </w:r>
      <w:r w:rsidR="009E3D3B" w:rsidRPr="00C02636">
        <w:t xml:space="preserve">RSK 827 65 </w:t>
      </w:r>
      <w:r w:rsidR="009E3D3B">
        <w:t>20</w:t>
      </w:r>
    </w:p>
    <w:p w14:paraId="7A4BA56B" w14:textId="23CA9453" w:rsidR="001D3BAC" w:rsidRPr="003C2B92" w:rsidRDefault="009C647E" w:rsidP="00B36476">
      <w:pPr>
        <w:pStyle w:val="Bomb"/>
        <w:numPr>
          <w:ilvl w:val="0"/>
          <w:numId w:val="0"/>
        </w:numPr>
        <w:tabs>
          <w:tab w:val="clear" w:pos="3686"/>
          <w:tab w:val="left" w:pos="3402"/>
          <w:tab w:val="left" w:pos="4253"/>
          <w:tab w:val="left" w:pos="6521"/>
        </w:tabs>
        <w:ind w:right="0"/>
      </w:pPr>
      <w:r w:rsidRPr="00D262FB">
        <w:tab/>
      </w:r>
      <w:r w:rsidR="001D3BAC" w:rsidRPr="009C647E">
        <w:t>Mattsvart</w:t>
      </w:r>
      <w:r w:rsidR="001D3BAC" w:rsidRPr="009C647E">
        <w:tab/>
      </w:r>
      <w:r w:rsidRPr="009C647E">
        <w:t>Sharp</w:t>
      </w:r>
      <w:r w:rsidRPr="009C647E">
        <w:tab/>
      </w:r>
      <w:r w:rsidR="001D3BAC" w:rsidRPr="009C647E">
        <w:t xml:space="preserve">MA nr </w:t>
      </w:r>
      <w:r w:rsidR="00960AD7" w:rsidRPr="009C647E">
        <w:t>27</w:t>
      </w:r>
      <w:r w:rsidR="00D262FB">
        <w:t>4</w:t>
      </w:r>
      <w:r w:rsidR="00960AD7" w:rsidRPr="009C647E">
        <w:t>023</w:t>
      </w:r>
      <w:r w:rsidR="001D3BAC" w:rsidRPr="009C647E">
        <w:t xml:space="preserve">.12 </w:t>
      </w:r>
      <w:r w:rsidR="00BE5B0E" w:rsidRPr="009C647E">
        <w:tab/>
      </w:r>
      <w:r w:rsidR="009E3D3B" w:rsidRPr="00C02636">
        <w:t xml:space="preserve">RSK 827 65 </w:t>
      </w:r>
      <w:r w:rsidR="009E3D3B">
        <w:t>21</w:t>
      </w:r>
    </w:p>
    <w:p w14:paraId="4315F4AE" w14:textId="2E10D11F" w:rsidR="001D3BAC" w:rsidRDefault="009C647E" w:rsidP="009C647E">
      <w:pPr>
        <w:pStyle w:val="Bomb"/>
        <w:numPr>
          <w:ilvl w:val="0"/>
          <w:numId w:val="0"/>
        </w:numPr>
        <w:tabs>
          <w:tab w:val="clear" w:pos="3686"/>
          <w:tab w:val="left" w:pos="3402"/>
          <w:tab w:val="left" w:pos="4253"/>
          <w:tab w:val="left" w:pos="6521"/>
        </w:tabs>
        <w:ind w:right="0"/>
      </w:pPr>
      <w:r>
        <w:tab/>
      </w:r>
      <w:r w:rsidR="001D3BAC">
        <w:t>Polerad mässing</w:t>
      </w:r>
      <w:r>
        <w:t>*</w:t>
      </w:r>
      <w:r w:rsidR="001D3BAC">
        <w:tab/>
      </w:r>
      <w:r w:rsidRPr="009C647E">
        <w:t>Sharp</w:t>
      </w:r>
      <w:r>
        <w:tab/>
      </w:r>
      <w:r w:rsidR="001D3BAC">
        <w:t xml:space="preserve">MA nr </w:t>
      </w:r>
      <w:r w:rsidR="00960AD7">
        <w:t>27</w:t>
      </w:r>
      <w:r w:rsidR="00D262FB">
        <w:t>4</w:t>
      </w:r>
      <w:r w:rsidR="00960AD7">
        <w:t>023</w:t>
      </w:r>
      <w:r w:rsidR="001D3BAC">
        <w:t xml:space="preserve">.60 </w:t>
      </w:r>
      <w:r w:rsidR="00BE5B0E">
        <w:tab/>
      </w:r>
      <w:r w:rsidR="009E3D3B" w:rsidRPr="00C02636">
        <w:t xml:space="preserve">RSK 827 65 </w:t>
      </w:r>
      <w:r w:rsidR="009E3D3B">
        <w:t>22</w:t>
      </w:r>
    </w:p>
    <w:p w14:paraId="2B180489" w14:textId="0753A18D" w:rsidR="005E5341" w:rsidRDefault="009C647E" w:rsidP="00E42642">
      <w:pPr>
        <w:pStyle w:val="Bomb"/>
        <w:numPr>
          <w:ilvl w:val="0"/>
          <w:numId w:val="0"/>
        </w:numPr>
        <w:tabs>
          <w:tab w:val="clear" w:pos="3686"/>
          <w:tab w:val="left" w:pos="3402"/>
          <w:tab w:val="left" w:pos="4253"/>
          <w:tab w:val="left" w:pos="6521"/>
        </w:tabs>
        <w:ind w:right="0"/>
      </w:pPr>
      <w:r>
        <w:tab/>
      </w:r>
      <w:r w:rsidR="001D3BAC">
        <w:t>Borstad mässing</w:t>
      </w:r>
      <w:r>
        <w:t>*</w:t>
      </w:r>
      <w:r w:rsidR="001D3BAC">
        <w:tab/>
      </w:r>
      <w:r w:rsidRPr="009C647E">
        <w:t>Sharp</w:t>
      </w:r>
      <w:r>
        <w:tab/>
      </w:r>
      <w:r w:rsidR="001D3BAC">
        <w:t xml:space="preserve">MA nr </w:t>
      </w:r>
      <w:r w:rsidR="00960AD7">
        <w:t>27</w:t>
      </w:r>
      <w:r w:rsidR="00D262FB">
        <w:t>4</w:t>
      </w:r>
      <w:r w:rsidR="00960AD7">
        <w:t>023</w:t>
      </w:r>
      <w:r w:rsidR="001D3BAC">
        <w:t xml:space="preserve">.62 </w:t>
      </w:r>
      <w:r w:rsidR="00BE5B0E">
        <w:tab/>
      </w:r>
      <w:r w:rsidR="009E3D3B" w:rsidRPr="00C02636">
        <w:t xml:space="preserve">RSK 827 65 </w:t>
      </w:r>
      <w:r w:rsidR="009E3D3B">
        <w:t>23</w:t>
      </w:r>
    </w:p>
    <w:p w14:paraId="7054A9D1" w14:textId="1C802F71" w:rsidR="009C647E" w:rsidRPr="009C647E" w:rsidRDefault="009C647E" w:rsidP="009C647E">
      <w:pPr>
        <w:pStyle w:val="Bomb"/>
        <w:numPr>
          <w:ilvl w:val="0"/>
          <w:numId w:val="0"/>
        </w:numPr>
        <w:ind w:left="1780" w:right="0" w:hanging="362"/>
      </w:pPr>
      <w:r>
        <w:t>(</w:t>
      </w:r>
      <w:r w:rsidRPr="009C647E">
        <w:t>*PV</w:t>
      </w:r>
      <w:r>
        <w:t xml:space="preserve">D </w:t>
      </w:r>
      <w:r w:rsidR="00335C03">
        <w:t>b</w:t>
      </w:r>
      <w:r>
        <w:t>eläggning)</w:t>
      </w:r>
    </w:p>
    <w:p w14:paraId="5372D143" w14:textId="2757DA0B" w:rsidR="005E5341" w:rsidRDefault="005E5341" w:rsidP="005E5341">
      <w:pPr>
        <w:pStyle w:val="indrag"/>
        <w:spacing w:after="120"/>
        <w:ind w:left="0" w:right="0"/>
      </w:pPr>
    </w:p>
    <w:p w14:paraId="715A8107" w14:textId="77777777" w:rsidR="001D3BAC" w:rsidRDefault="001D3BAC" w:rsidP="005E5341">
      <w:pPr>
        <w:pStyle w:val="indrag"/>
        <w:spacing w:after="120"/>
        <w:ind w:left="0" w:right="0"/>
      </w:pPr>
    </w:p>
    <w:p w14:paraId="51345507" w14:textId="5FAEDB89" w:rsidR="00C3194F" w:rsidRDefault="00C3194F" w:rsidP="00C3194F">
      <w:pPr>
        <w:pStyle w:val="Bomb"/>
        <w:numPr>
          <w:ilvl w:val="0"/>
          <w:numId w:val="0"/>
        </w:numPr>
        <w:ind w:left="1780" w:right="0" w:hanging="362"/>
      </w:pPr>
    </w:p>
    <w:p w14:paraId="44C7768B" w14:textId="77777777" w:rsidR="009D0E44" w:rsidRDefault="009D0E44" w:rsidP="00C3194F">
      <w:pPr>
        <w:pStyle w:val="Bomb"/>
        <w:numPr>
          <w:ilvl w:val="0"/>
          <w:numId w:val="0"/>
        </w:numPr>
        <w:ind w:left="1780" w:right="0" w:hanging="362"/>
      </w:pPr>
    </w:p>
    <w:p w14:paraId="42E390EA" w14:textId="77777777" w:rsidR="009D0E44" w:rsidRDefault="009D0E44" w:rsidP="00C3194F">
      <w:pPr>
        <w:pStyle w:val="Bomb"/>
        <w:numPr>
          <w:ilvl w:val="0"/>
          <w:numId w:val="0"/>
        </w:numPr>
        <w:ind w:left="1780" w:right="0" w:hanging="362"/>
      </w:pPr>
    </w:p>
    <w:p w14:paraId="4C0154CB" w14:textId="77777777" w:rsidR="00335C03" w:rsidRDefault="00335C03" w:rsidP="00E63C58">
      <w:pPr>
        <w:pStyle w:val="Bomb"/>
        <w:numPr>
          <w:ilvl w:val="0"/>
          <w:numId w:val="0"/>
        </w:numPr>
        <w:ind w:right="0"/>
      </w:pPr>
    </w:p>
    <w:p w14:paraId="3BD77DC4" w14:textId="77777777" w:rsidR="00335C03" w:rsidRDefault="00335C03" w:rsidP="00C3194F">
      <w:pPr>
        <w:pStyle w:val="Bomb"/>
        <w:numPr>
          <w:ilvl w:val="0"/>
          <w:numId w:val="0"/>
        </w:numPr>
        <w:ind w:left="1780" w:right="0" w:hanging="362"/>
      </w:pPr>
    </w:p>
    <w:p w14:paraId="5229097C" w14:textId="77777777" w:rsidR="00C3194F" w:rsidRDefault="00C3194F" w:rsidP="00C3194F">
      <w:pPr>
        <w:pStyle w:val="Bomb"/>
        <w:numPr>
          <w:ilvl w:val="0"/>
          <w:numId w:val="0"/>
        </w:numPr>
        <w:ind w:left="1780" w:right="0" w:hanging="362"/>
      </w:pPr>
    </w:p>
    <w:p w14:paraId="3B68757A" w14:textId="5667A6A4" w:rsidR="0035672D" w:rsidRPr="00B36476" w:rsidRDefault="00E477A3" w:rsidP="00B36476">
      <w:pPr>
        <w:pStyle w:val="Bomb"/>
        <w:numPr>
          <w:ilvl w:val="0"/>
          <w:numId w:val="0"/>
        </w:numPr>
        <w:ind w:right="0"/>
        <w:rPr>
          <w:b/>
          <w:bCs/>
        </w:rPr>
      </w:pPr>
      <w:bookmarkStart w:id="16" w:name="_Toc378743907"/>
      <w:bookmarkStart w:id="17" w:name="_Toc58565249"/>
      <w:r w:rsidRPr="00B36476">
        <w:rPr>
          <w:b/>
          <w:bCs/>
          <w:color w:val="808080"/>
        </w:rPr>
        <w:t>PVB.24</w:t>
      </w:r>
      <w:r w:rsidRPr="00B36476">
        <w:rPr>
          <w:b/>
          <w:bCs/>
          <w:color w:val="808080"/>
        </w:rPr>
        <w:tab/>
        <w:t>Disklådsblandar</w:t>
      </w:r>
      <w:bookmarkEnd w:id="16"/>
      <w:bookmarkEnd w:id="17"/>
      <w:r w:rsidR="00B36476" w:rsidRPr="00B36476">
        <w:rPr>
          <w:b/>
          <w:bCs/>
          <w:color w:val="808080"/>
        </w:rPr>
        <w:t>e</w:t>
      </w:r>
      <w:bookmarkStart w:id="18" w:name="_Toc378743908"/>
      <w:bookmarkStart w:id="19" w:name="_Toc58565250"/>
    </w:p>
    <w:p w14:paraId="316FA735" w14:textId="77777777" w:rsidR="00E477A3" w:rsidRDefault="00E477A3" w:rsidP="002240DC">
      <w:pPr>
        <w:pStyle w:val="Rubrik5"/>
        <w:ind w:left="0" w:firstLine="0"/>
        <w:rPr>
          <w:color w:val="808080"/>
        </w:rPr>
      </w:pPr>
      <w:r>
        <w:rPr>
          <w:color w:val="808080"/>
        </w:rPr>
        <w:t>PVB.25</w:t>
      </w:r>
      <w:r w:rsidRPr="0057284F">
        <w:rPr>
          <w:color w:val="808080"/>
        </w:rPr>
        <w:tab/>
      </w:r>
      <w:r>
        <w:rPr>
          <w:color w:val="808080"/>
        </w:rPr>
        <w:t>Tvättstugeblandare</w:t>
      </w:r>
      <w:bookmarkEnd w:id="18"/>
      <w:bookmarkEnd w:id="19"/>
    </w:p>
    <w:p w14:paraId="236E6696" w14:textId="77777777" w:rsidR="00E477A3" w:rsidRDefault="00E477A3" w:rsidP="00E477A3">
      <w:pPr>
        <w:pStyle w:val="Rubrik5"/>
        <w:rPr>
          <w:color w:val="808080"/>
        </w:rPr>
      </w:pPr>
      <w:bookmarkStart w:id="20" w:name="_Toc378743909"/>
      <w:bookmarkStart w:id="21" w:name="_Toc58565251"/>
      <w:r>
        <w:rPr>
          <w:color w:val="808080"/>
        </w:rPr>
        <w:t>PVB.26</w:t>
      </w:r>
      <w:r w:rsidRPr="0057284F">
        <w:rPr>
          <w:color w:val="808080"/>
        </w:rPr>
        <w:tab/>
      </w:r>
      <w:r>
        <w:rPr>
          <w:color w:val="808080"/>
        </w:rPr>
        <w:t>Tvättränneblandare</w:t>
      </w:r>
      <w:bookmarkEnd w:id="20"/>
      <w:bookmarkEnd w:id="21"/>
    </w:p>
    <w:p w14:paraId="5D624329" w14:textId="77777777" w:rsidR="00E477A3" w:rsidRPr="0057284F" w:rsidRDefault="00E477A3" w:rsidP="00E477A3">
      <w:pPr>
        <w:pStyle w:val="Rubrik5"/>
        <w:rPr>
          <w:color w:val="808080"/>
        </w:rPr>
      </w:pPr>
      <w:bookmarkStart w:id="22" w:name="_Toc378743910"/>
      <w:bookmarkStart w:id="23" w:name="_Toc58565252"/>
      <w:r>
        <w:rPr>
          <w:color w:val="808080"/>
        </w:rPr>
        <w:t>PVB.27</w:t>
      </w:r>
      <w:r w:rsidRPr="0057284F">
        <w:rPr>
          <w:color w:val="808080"/>
        </w:rPr>
        <w:tab/>
      </w:r>
      <w:r>
        <w:rPr>
          <w:color w:val="808080"/>
        </w:rPr>
        <w:t>Spolblandare</w:t>
      </w:r>
      <w:bookmarkEnd w:id="22"/>
      <w:bookmarkEnd w:id="23"/>
    </w:p>
    <w:p w14:paraId="1DB75E5A" w14:textId="77777777" w:rsidR="00761B9F" w:rsidRPr="0057284F" w:rsidRDefault="00761B9F" w:rsidP="00E477A3">
      <w:pPr>
        <w:pStyle w:val="Rubrik5"/>
        <w:ind w:left="0" w:firstLine="0"/>
        <w:rPr>
          <w:color w:val="808080"/>
        </w:rPr>
      </w:pPr>
    </w:p>
    <w:sectPr w:rsidR="00761B9F" w:rsidRPr="0057284F" w:rsidSect="00B169C3">
      <w:headerReference w:type="default" r:id="rId11"/>
      <w:footerReference w:type="even" r:id="rId12"/>
      <w:footerReference w:type="default" r:id="rId13"/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4E699D" w14:textId="77777777" w:rsidR="005A12C7" w:rsidRDefault="005A12C7">
      <w:r>
        <w:separator/>
      </w:r>
    </w:p>
  </w:endnote>
  <w:endnote w:type="continuationSeparator" w:id="0">
    <w:p w14:paraId="3D25BD4D" w14:textId="77777777" w:rsidR="005A12C7" w:rsidRDefault="005A1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377F9" w14:textId="77777777" w:rsidR="00C75F27" w:rsidRDefault="00C75F27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4</w:t>
    </w:r>
    <w:r>
      <w:rPr>
        <w:rStyle w:val="Sidnummer"/>
      </w:rPr>
      <w:fldChar w:fldCharType="end"/>
    </w:r>
  </w:p>
  <w:p w14:paraId="13AE77A8" w14:textId="77777777" w:rsidR="00C75F27" w:rsidRDefault="00C75F2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288C3" w14:textId="77777777" w:rsidR="00C75F27" w:rsidRDefault="00C75F27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p w14:paraId="2D6557C4" w14:textId="77777777" w:rsidR="00C75F27" w:rsidRDefault="00C75F27" w:rsidP="00E36297">
    <w:pPr>
      <w:pStyle w:val="Sidfot"/>
      <w:spacing w:before="0"/>
      <w:ind w:right="595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DD528B" w14:textId="77777777" w:rsidR="005A12C7" w:rsidRDefault="005A12C7">
      <w:r>
        <w:separator/>
      </w:r>
    </w:p>
  </w:footnote>
  <w:footnote w:type="continuationSeparator" w:id="0">
    <w:p w14:paraId="1C82F197" w14:textId="77777777" w:rsidR="005A12C7" w:rsidRDefault="005A12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BAC24" w14:textId="0D557291" w:rsidR="00C75F27" w:rsidRDefault="00C75F27" w:rsidP="004B334C">
    <w:pPr>
      <w:pStyle w:val="Rubrik2"/>
      <w:ind w:hanging="114"/>
    </w:pPr>
    <w:r>
      <w:rPr>
        <w:noProof/>
      </w:rPr>
      <w:drawing>
        <wp:anchor distT="0" distB="0" distL="114300" distR="114300" simplePos="0" relativeHeight="251658752" behindDoc="0" locked="0" layoutInCell="1" allowOverlap="1" wp14:anchorId="45809282" wp14:editId="70816ECC">
          <wp:simplePos x="0" y="0"/>
          <wp:positionH relativeFrom="column">
            <wp:posOffset>-665709</wp:posOffset>
          </wp:positionH>
          <wp:positionV relativeFrom="paragraph">
            <wp:posOffset>-308857</wp:posOffset>
          </wp:positionV>
          <wp:extent cx="1581150" cy="395287"/>
          <wp:effectExtent l="0" t="0" r="0" b="5080"/>
          <wp:wrapNone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1150" cy="3952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Beskrivningstext enligt AMA</w:t>
    </w:r>
    <w:r>
      <w:tab/>
    </w:r>
    <w:r>
      <w:fldChar w:fldCharType="begin"/>
    </w:r>
    <w:r>
      <w:instrText xml:space="preserve"> DATE  \@ "yyyy-MM-dd" </w:instrText>
    </w:r>
    <w:r>
      <w:fldChar w:fldCharType="separate"/>
    </w:r>
    <w:r w:rsidR="00E63C58">
      <w:rPr>
        <w:noProof/>
      </w:rPr>
      <w:t>2026-03-23</w:t>
    </w:r>
    <w:r>
      <w:fldChar w:fldCharType="end"/>
    </w:r>
  </w:p>
  <w:p w14:paraId="7AE7E4A6" w14:textId="77777777" w:rsidR="00C75F27" w:rsidRDefault="00C75F27" w:rsidP="00D42A25"/>
  <w:p w14:paraId="2D3BB303" w14:textId="696933C3" w:rsidR="00C75F27" w:rsidRDefault="00C75F27" w:rsidP="00D42A25">
    <w:pPr>
      <w:ind w:left="0"/>
    </w:pPr>
    <w:r>
      <w:t>KOD</w:t>
    </w:r>
    <w:r>
      <w:tab/>
      <w:t>TEXT</w:t>
    </w:r>
  </w:p>
  <w:p w14:paraId="664F338F" w14:textId="77777777" w:rsidR="00C75F27" w:rsidRPr="00D42A25" w:rsidRDefault="00C75F27" w:rsidP="00D42A25">
    <w:pPr>
      <w:ind w:left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B7230"/>
    <w:multiLevelType w:val="hybridMultilevel"/>
    <w:tmpl w:val="F71CB7EE"/>
    <w:lvl w:ilvl="0" w:tplc="0798A1A6">
      <w:numFmt w:val="bullet"/>
      <w:lvlText w:val="-"/>
      <w:lvlJc w:val="left"/>
      <w:pPr>
        <w:ind w:left="2498" w:hanging="360"/>
      </w:pPr>
      <w:rPr>
        <w:rFonts w:ascii="Arial" w:eastAsia="Times New Roman" w:hAnsi="Arial" w:cs="Arial" w:hint="default"/>
      </w:rPr>
    </w:lvl>
    <w:lvl w:ilvl="1" w:tplc="041D0003">
      <w:start w:val="1"/>
      <w:numFmt w:val="bullet"/>
      <w:lvlText w:val="o"/>
      <w:lvlJc w:val="left"/>
      <w:pPr>
        <w:ind w:left="321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3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5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37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09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81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3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58" w:hanging="360"/>
      </w:pPr>
      <w:rPr>
        <w:rFonts w:ascii="Wingdings" w:hAnsi="Wingdings" w:hint="default"/>
      </w:rPr>
    </w:lvl>
  </w:abstractNum>
  <w:abstractNum w:abstractNumId="1" w15:restartNumberingAfterBreak="0">
    <w:nsid w:val="08100CC7"/>
    <w:multiLevelType w:val="singleLevel"/>
    <w:tmpl w:val="E3DE7230"/>
    <w:lvl w:ilvl="0">
      <w:start w:val="405"/>
      <w:numFmt w:val="bullet"/>
      <w:pStyle w:val="Bomb"/>
      <w:lvlText w:val="-"/>
      <w:lvlJc w:val="left"/>
      <w:pPr>
        <w:tabs>
          <w:tab w:val="num" w:pos="1780"/>
        </w:tabs>
        <w:ind w:left="1780" w:hanging="362"/>
      </w:pPr>
      <w:rPr>
        <w:rFonts w:hint="default"/>
      </w:rPr>
    </w:lvl>
  </w:abstractNum>
  <w:abstractNum w:abstractNumId="2" w15:restartNumberingAfterBreak="0">
    <w:nsid w:val="106F301A"/>
    <w:multiLevelType w:val="singleLevel"/>
    <w:tmpl w:val="196A4A02"/>
    <w:lvl w:ilvl="0">
      <w:start w:val="5"/>
      <w:numFmt w:val="decimal"/>
      <w:lvlText w:val="%1"/>
      <w:lvlJc w:val="left"/>
      <w:pPr>
        <w:tabs>
          <w:tab w:val="num" w:pos="1425"/>
        </w:tabs>
        <w:ind w:left="1425" w:hanging="1425"/>
      </w:pPr>
      <w:rPr>
        <w:rFonts w:hint="default"/>
      </w:rPr>
    </w:lvl>
  </w:abstractNum>
  <w:abstractNum w:abstractNumId="3" w15:restartNumberingAfterBreak="0">
    <w:nsid w:val="11D12EC3"/>
    <w:multiLevelType w:val="singleLevel"/>
    <w:tmpl w:val="233AD026"/>
    <w:lvl w:ilvl="0">
      <w:start w:val="1"/>
      <w:numFmt w:val="bullet"/>
      <w:lvlText w:val=""/>
      <w:lvlJc w:val="left"/>
      <w:pPr>
        <w:tabs>
          <w:tab w:val="num" w:pos="1778"/>
        </w:tabs>
        <w:ind w:left="1644" w:hanging="226"/>
      </w:pPr>
      <w:rPr>
        <w:rFonts w:ascii="Symbol" w:hAnsi="Symbol" w:hint="default"/>
      </w:rPr>
    </w:lvl>
  </w:abstractNum>
  <w:abstractNum w:abstractNumId="4" w15:restartNumberingAfterBreak="0">
    <w:nsid w:val="1FFA7DE8"/>
    <w:multiLevelType w:val="hybridMultilevel"/>
    <w:tmpl w:val="E84ADC76"/>
    <w:lvl w:ilvl="0" w:tplc="6D2A5694">
      <w:numFmt w:val="bullet"/>
      <w:lvlText w:val=""/>
      <w:lvlJc w:val="left"/>
      <w:pPr>
        <w:ind w:left="1778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25573199"/>
    <w:multiLevelType w:val="multilevel"/>
    <w:tmpl w:val="CFB03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9A5575C"/>
    <w:multiLevelType w:val="singleLevel"/>
    <w:tmpl w:val="3C3632CA"/>
    <w:lvl w:ilvl="0">
      <w:numFmt w:val="bullet"/>
      <w:lvlText w:val="-"/>
      <w:lvlJc w:val="left"/>
      <w:pPr>
        <w:tabs>
          <w:tab w:val="num" w:pos="1778"/>
        </w:tabs>
        <w:ind w:left="1778" w:hanging="360"/>
      </w:pPr>
      <w:rPr>
        <w:rFonts w:ascii="Times New Roman" w:hAnsi="Times New Roman" w:hint="default"/>
      </w:rPr>
    </w:lvl>
  </w:abstractNum>
  <w:abstractNum w:abstractNumId="7" w15:restartNumberingAfterBreak="0">
    <w:nsid w:val="2C806356"/>
    <w:multiLevelType w:val="hybridMultilevel"/>
    <w:tmpl w:val="0ED66A12"/>
    <w:lvl w:ilvl="0" w:tplc="0798A1A6">
      <w:numFmt w:val="bullet"/>
      <w:lvlText w:val="-"/>
      <w:lvlJc w:val="left"/>
      <w:pPr>
        <w:tabs>
          <w:tab w:val="num" w:pos="1778"/>
        </w:tabs>
        <w:ind w:left="1778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938"/>
        </w:tabs>
        <w:ind w:left="393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4658"/>
        </w:tabs>
        <w:ind w:left="465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</w:abstractNum>
  <w:abstractNum w:abstractNumId="8" w15:restartNumberingAfterBreak="0">
    <w:nsid w:val="4A5605EA"/>
    <w:multiLevelType w:val="singleLevel"/>
    <w:tmpl w:val="35AA0ABE"/>
    <w:lvl w:ilvl="0">
      <w:start w:val="5"/>
      <w:numFmt w:val="decimal"/>
      <w:lvlText w:val="%1"/>
      <w:lvlJc w:val="left"/>
      <w:pPr>
        <w:tabs>
          <w:tab w:val="num" w:pos="1425"/>
        </w:tabs>
        <w:ind w:left="1425" w:hanging="1425"/>
      </w:pPr>
      <w:rPr>
        <w:rFonts w:hint="default"/>
      </w:rPr>
    </w:lvl>
  </w:abstractNum>
  <w:abstractNum w:abstractNumId="9" w15:restartNumberingAfterBreak="0">
    <w:nsid w:val="4AE445D0"/>
    <w:multiLevelType w:val="singleLevel"/>
    <w:tmpl w:val="FFBEC46E"/>
    <w:lvl w:ilvl="0">
      <w:start w:val="1"/>
      <w:numFmt w:val="bullet"/>
      <w:lvlText w:val=""/>
      <w:lvlJc w:val="left"/>
      <w:pPr>
        <w:tabs>
          <w:tab w:val="num" w:pos="1778"/>
        </w:tabs>
        <w:ind w:left="1644" w:hanging="226"/>
      </w:pPr>
      <w:rPr>
        <w:rFonts w:ascii="Symbol" w:hAnsi="Symbol" w:hint="default"/>
      </w:rPr>
    </w:lvl>
  </w:abstractNum>
  <w:abstractNum w:abstractNumId="10" w15:restartNumberingAfterBreak="0">
    <w:nsid w:val="54243046"/>
    <w:multiLevelType w:val="hybridMultilevel"/>
    <w:tmpl w:val="F2E2841E"/>
    <w:lvl w:ilvl="0" w:tplc="0EA2D146">
      <w:numFmt w:val="bullet"/>
      <w:lvlText w:val="-"/>
      <w:lvlJc w:val="left"/>
      <w:pPr>
        <w:ind w:left="2138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1" w15:restartNumberingAfterBreak="0">
    <w:nsid w:val="5C0F04AF"/>
    <w:multiLevelType w:val="singleLevel"/>
    <w:tmpl w:val="DC5A0C6A"/>
    <w:lvl w:ilvl="0">
      <w:start w:val="52"/>
      <w:numFmt w:val="decimal"/>
      <w:lvlText w:val="%1"/>
      <w:lvlJc w:val="left"/>
      <w:pPr>
        <w:tabs>
          <w:tab w:val="num" w:pos="1425"/>
        </w:tabs>
        <w:ind w:left="1425" w:hanging="1425"/>
      </w:pPr>
      <w:rPr>
        <w:rFonts w:hint="default"/>
      </w:rPr>
    </w:lvl>
  </w:abstractNum>
  <w:abstractNum w:abstractNumId="12" w15:restartNumberingAfterBreak="0">
    <w:nsid w:val="70412E3F"/>
    <w:multiLevelType w:val="multilevel"/>
    <w:tmpl w:val="CF22F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62341436">
    <w:abstractNumId w:val="3"/>
  </w:num>
  <w:num w:numId="2" w16cid:durableId="978455637">
    <w:abstractNumId w:val="9"/>
  </w:num>
  <w:num w:numId="3" w16cid:durableId="1781870632">
    <w:abstractNumId w:val="2"/>
  </w:num>
  <w:num w:numId="4" w16cid:durableId="2108042731">
    <w:abstractNumId w:val="11"/>
  </w:num>
  <w:num w:numId="5" w16cid:durableId="511603353">
    <w:abstractNumId w:val="8"/>
  </w:num>
  <w:num w:numId="6" w16cid:durableId="1967925346">
    <w:abstractNumId w:val="6"/>
  </w:num>
  <w:num w:numId="7" w16cid:durableId="1164517330">
    <w:abstractNumId w:val="1"/>
  </w:num>
  <w:num w:numId="8" w16cid:durableId="1066998515">
    <w:abstractNumId w:val="7"/>
  </w:num>
  <w:num w:numId="9" w16cid:durableId="977497001">
    <w:abstractNumId w:val="1"/>
  </w:num>
  <w:num w:numId="10" w16cid:durableId="1221093861">
    <w:abstractNumId w:val="0"/>
  </w:num>
  <w:num w:numId="11" w16cid:durableId="656349225">
    <w:abstractNumId w:val="10"/>
  </w:num>
  <w:num w:numId="12" w16cid:durableId="1511407393">
    <w:abstractNumId w:val="5"/>
  </w:num>
  <w:num w:numId="13" w16cid:durableId="1945454630">
    <w:abstractNumId w:val="12"/>
  </w:num>
  <w:num w:numId="14" w16cid:durableId="1101756130">
    <w:abstractNumId w:val="0"/>
  </w:num>
  <w:num w:numId="15" w16cid:durableId="15189592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B20"/>
    <w:rsid w:val="00000AF3"/>
    <w:rsid w:val="00000CCB"/>
    <w:rsid w:val="00006B34"/>
    <w:rsid w:val="00016A3B"/>
    <w:rsid w:val="00021998"/>
    <w:rsid w:val="000224CD"/>
    <w:rsid w:val="0003330F"/>
    <w:rsid w:val="000367EB"/>
    <w:rsid w:val="00040C5D"/>
    <w:rsid w:val="00040FF4"/>
    <w:rsid w:val="00042030"/>
    <w:rsid w:val="00054F2C"/>
    <w:rsid w:val="00057539"/>
    <w:rsid w:val="00062FA3"/>
    <w:rsid w:val="00081633"/>
    <w:rsid w:val="000A55C7"/>
    <w:rsid w:val="000B7370"/>
    <w:rsid w:val="000C709A"/>
    <w:rsid w:val="000E1DAE"/>
    <w:rsid w:val="000E24E0"/>
    <w:rsid w:val="000E2D5E"/>
    <w:rsid w:val="000E2EC1"/>
    <w:rsid w:val="000E3952"/>
    <w:rsid w:val="000E42DD"/>
    <w:rsid w:val="000E65BB"/>
    <w:rsid w:val="000F1C8B"/>
    <w:rsid w:val="00105A90"/>
    <w:rsid w:val="00107C0B"/>
    <w:rsid w:val="00116879"/>
    <w:rsid w:val="0013553B"/>
    <w:rsid w:val="00160B2C"/>
    <w:rsid w:val="00164A51"/>
    <w:rsid w:val="00171631"/>
    <w:rsid w:val="0017654A"/>
    <w:rsid w:val="00190BF9"/>
    <w:rsid w:val="001910A7"/>
    <w:rsid w:val="001B1372"/>
    <w:rsid w:val="001B3396"/>
    <w:rsid w:val="001B44E1"/>
    <w:rsid w:val="001B56F5"/>
    <w:rsid w:val="001C3095"/>
    <w:rsid w:val="001C7ED9"/>
    <w:rsid w:val="001D2625"/>
    <w:rsid w:val="001D3BAC"/>
    <w:rsid w:val="001D3E01"/>
    <w:rsid w:val="001E1145"/>
    <w:rsid w:val="001E38A3"/>
    <w:rsid w:val="001E4E0E"/>
    <w:rsid w:val="001E5238"/>
    <w:rsid w:val="001E77F9"/>
    <w:rsid w:val="00207302"/>
    <w:rsid w:val="0021668C"/>
    <w:rsid w:val="002240DC"/>
    <w:rsid w:val="00226502"/>
    <w:rsid w:val="00227908"/>
    <w:rsid w:val="00241E04"/>
    <w:rsid w:val="00247D4D"/>
    <w:rsid w:val="002507DC"/>
    <w:rsid w:val="002509B7"/>
    <w:rsid w:val="00254B20"/>
    <w:rsid w:val="00262CF3"/>
    <w:rsid w:val="00283FC6"/>
    <w:rsid w:val="0028596F"/>
    <w:rsid w:val="002916CE"/>
    <w:rsid w:val="0029382D"/>
    <w:rsid w:val="002A47FF"/>
    <w:rsid w:val="002A7B3A"/>
    <w:rsid w:val="002B14B8"/>
    <w:rsid w:val="002B23FB"/>
    <w:rsid w:val="002D4199"/>
    <w:rsid w:val="002E7546"/>
    <w:rsid w:val="002F02F4"/>
    <w:rsid w:val="002F0C89"/>
    <w:rsid w:val="002F0D47"/>
    <w:rsid w:val="0030149A"/>
    <w:rsid w:val="003022AA"/>
    <w:rsid w:val="00310455"/>
    <w:rsid w:val="00310E03"/>
    <w:rsid w:val="00313716"/>
    <w:rsid w:val="00326F22"/>
    <w:rsid w:val="00333598"/>
    <w:rsid w:val="00335088"/>
    <w:rsid w:val="00335C03"/>
    <w:rsid w:val="00342EDB"/>
    <w:rsid w:val="0035672D"/>
    <w:rsid w:val="003600AD"/>
    <w:rsid w:val="00375E1D"/>
    <w:rsid w:val="00380188"/>
    <w:rsid w:val="00382EDA"/>
    <w:rsid w:val="003861B0"/>
    <w:rsid w:val="003A532F"/>
    <w:rsid w:val="003B07FA"/>
    <w:rsid w:val="003C28AC"/>
    <w:rsid w:val="003C2B92"/>
    <w:rsid w:val="003C58CB"/>
    <w:rsid w:val="003D4340"/>
    <w:rsid w:val="003D556B"/>
    <w:rsid w:val="003D6387"/>
    <w:rsid w:val="00414D00"/>
    <w:rsid w:val="00417323"/>
    <w:rsid w:val="004206BB"/>
    <w:rsid w:val="004229C3"/>
    <w:rsid w:val="0042739A"/>
    <w:rsid w:val="00427988"/>
    <w:rsid w:val="00440966"/>
    <w:rsid w:val="00445683"/>
    <w:rsid w:val="00452C5B"/>
    <w:rsid w:val="00455FC3"/>
    <w:rsid w:val="00462409"/>
    <w:rsid w:val="00470C30"/>
    <w:rsid w:val="0049037B"/>
    <w:rsid w:val="00490F25"/>
    <w:rsid w:val="00491F26"/>
    <w:rsid w:val="004A0EB5"/>
    <w:rsid w:val="004A31BD"/>
    <w:rsid w:val="004B0E10"/>
    <w:rsid w:val="004B334C"/>
    <w:rsid w:val="004B3471"/>
    <w:rsid w:val="004D6181"/>
    <w:rsid w:val="004E0987"/>
    <w:rsid w:val="004E1D8B"/>
    <w:rsid w:val="004F6299"/>
    <w:rsid w:val="004F7CD7"/>
    <w:rsid w:val="00502FCD"/>
    <w:rsid w:val="00530D7F"/>
    <w:rsid w:val="00557343"/>
    <w:rsid w:val="00564507"/>
    <w:rsid w:val="00566BD5"/>
    <w:rsid w:val="00567C82"/>
    <w:rsid w:val="00570E7C"/>
    <w:rsid w:val="0057284F"/>
    <w:rsid w:val="005733A2"/>
    <w:rsid w:val="00574832"/>
    <w:rsid w:val="005873C2"/>
    <w:rsid w:val="005A0D79"/>
    <w:rsid w:val="005A12C7"/>
    <w:rsid w:val="005A263D"/>
    <w:rsid w:val="005A4A17"/>
    <w:rsid w:val="005E5341"/>
    <w:rsid w:val="005E7BD5"/>
    <w:rsid w:val="005F203D"/>
    <w:rsid w:val="005F55D2"/>
    <w:rsid w:val="00602313"/>
    <w:rsid w:val="00612FDF"/>
    <w:rsid w:val="00616F5F"/>
    <w:rsid w:val="0062313D"/>
    <w:rsid w:val="006243AB"/>
    <w:rsid w:val="006434B7"/>
    <w:rsid w:val="006527D1"/>
    <w:rsid w:val="00652AB6"/>
    <w:rsid w:val="006566A2"/>
    <w:rsid w:val="006714F0"/>
    <w:rsid w:val="00686CB6"/>
    <w:rsid w:val="006B154B"/>
    <w:rsid w:val="006E10B8"/>
    <w:rsid w:val="006E1D89"/>
    <w:rsid w:val="006F05FC"/>
    <w:rsid w:val="00713334"/>
    <w:rsid w:val="00721798"/>
    <w:rsid w:val="007437E7"/>
    <w:rsid w:val="007501F5"/>
    <w:rsid w:val="007523F8"/>
    <w:rsid w:val="007552D1"/>
    <w:rsid w:val="00761B9F"/>
    <w:rsid w:val="00785A09"/>
    <w:rsid w:val="007A2394"/>
    <w:rsid w:val="007A40B2"/>
    <w:rsid w:val="007A6945"/>
    <w:rsid w:val="007D24BD"/>
    <w:rsid w:val="007E6CB3"/>
    <w:rsid w:val="00827FA3"/>
    <w:rsid w:val="00840453"/>
    <w:rsid w:val="008742BF"/>
    <w:rsid w:val="0089173F"/>
    <w:rsid w:val="00893094"/>
    <w:rsid w:val="008A2651"/>
    <w:rsid w:val="008A3193"/>
    <w:rsid w:val="008A6DBA"/>
    <w:rsid w:val="008C02D5"/>
    <w:rsid w:val="008C3245"/>
    <w:rsid w:val="008C4DB1"/>
    <w:rsid w:val="008D3F1D"/>
    <w:rsid w:val="008E5730"/>
    <w:rsid w:val="008F311E"/>
    <w:rsid w:val="00924EBC"/>
    <w:rsid w:val="0092731A"/>
    <w:rsid w:val="00933204"/>
    <w:rsid w:val="0093665C"/>
    <w:rsid w:val="00946880"/>
    <w:rsid w:val="00955D48"/>
    <w:rsid w:val="00960129"/>
    <w:rsid w:val="00960AD7"/>
    <w:rsid w:val="00962B11"/>
    <w:rsid w:val="00971AEF"/>
    <w:rsid w:val="00973759"/>
    <w:rsid w:val="00977FCB"/>
    <w:rsid w:val="00984CAA"/>
    <w:rsid w:val="009B7806"/>
    <w:rsid w:val="009C0C34"/>
    <w:rsid w:val="009C647E"/>
    <w:rsid w:val="009D0E44"/>
    <w:rsid w:val="009D4B2A"/>
    <w:rsid w:val="009E3D3B"/>
    <w:rsid w:val="00A1031D"/>
    <w:rsid w:val="00A1152D"/>
    <w:rsid w:val="00A311F7"/>
    <w:rsid w:val="00A47F9B"/>
    <w:rsid w:val="00A50999"/>
    <w:rsid w:val="00A54CC6"/>
    <w:rsid w:val="00A55844"/>
    <w:rsid w:val="00A61B2A"/>
    <w:rsid w:val="00A64352"/>
    <w:rsid w:val="00A67C87"/>
    <w:rsid w:val="00A7617E"/>
    <w:rsid w:val="00A86666"/>
    <w:rsid w:val="00A93ECE"/>
    <w:rsid w:val="00A9446A"/>
    <w:rsid w:val="00A94579"/>
    <w:rsid w:val="00AA03ED"/>
    <w:rsid w:val="00AA6023"/>
    <w:rsid w:val="00AB3D02"/>
    <w:rsid w:val="00AB7E82"/>
    <w:rsid w:val="00AD5BE1"/>
    <w:rsid w:val="00AE42E3"/>
    <w:rsid w:val="00AF5A65"/>
    <w:rsid w:val="00AF7A0E"/>
    <w:rsid w:val="00B0141B"/>
    <w:rsid w:val="00B1697E"/>
    <w:rsid w:val="00B169C3"/>
    <w:rsid w:val="00B17567"/>
    <w:rsid w:val="00B3085D"/>
    <w:rsid w:val="00B31445"/>
    <w:rsid w:val="00B358A3"/>
    <w:rsid w:val="00B36476"/>
    <w:rsid w:val="00B411ED"/>
    <w:rsid w:val="00B73931"/>
    <w:rsid w:val="00B7757B"/>
    <w:rsid w:val="00B8530D"/>
    <w:rsid w:val="00B87DC3"/>
    <w:rsid w:val="00BA5BBE"/>
    <w:rsid w:val="00BB2380"/>
    <w:rsid w:val="00BB41F2"/>
    <w:rsid w:val="00BC6482"/>
    <w:rsid w:val="00BD1D97"/>
    <w:rsid w:val="00BD1FCD"/>
    <w:rsid w:val="00BD4E0C"/>
    <w:rsid w:val="00BE3C59"/>
    <w:rsid w:val="00BE5B0E"/>
    <w:rsid w:val="00BE629C"/>
    <w:rsid w:val="00BF0254"/>
    <w:rsid w:val="00BF1EF6"/>
    <w:rsid w:val="00BF50F5"/>
    <w:rsid w:val="00BF5FD7"/>
    <w:rsid w:val="00C02636"/>
    <w:rsid w:val="00C027D3"/>
    <w:rsid w:val="00C035A8"/>
    <w:rsid w:val="00C06118"/>
    <w:rsid w:val="00C062AC"/>
    <w:rsid w:val="00C1218E"/>
    <w:rsid w:val="00C3194F"/>
    <w:rsid w:val="00C31F2D"/>
    <w:rsid w:val="00C333B3"/>
    <w:rsid w:val="00C376E9"/>
    <w:rsid w:val="00C41226"/>
    <w:rsid w:val="00C474B7"/>
    <w:rsid w:val="00C6113E"/>
    <w:rsid w:val="00C63D9E"/>
    <w:rsid w:val="00C75F27"/>
    <w:rsid w:val="00C845EC"/>
    <w:rsid w:val="00CA01AB"/>
    <w:rsid w:val="00CA0AFF"/>
    <w:rsid w:val="00CA2D64"/>
    <w:rsid w:val="00CA7D2B"/>
    <w:rsid w:val="00CB6BC9"/>
    <w:rsid w:val="00CC6791"/>
    <w:rsid w:val="00CD1D4D"/>
    <w:rsid w:val="00CD391A"/>
    <w:rsid w:val="00CF2779"/>
    <w:rsid w:val="00D1416F"/>
    <w:rsid w:val="00D170FE"/>
    <w:rsid w:val="00D262FB"/>
    <w:rsid w:val="00D32DF8"/>
    <w:rsid w:val="00D36FFE"/>
    <w:rsid w:val="00D42A25"/>
    <w:rsid w:val="00D4382E"/>
    <w:rsid w:val="00D46691"/>
    <w:rsid w:val="00D5442E"/>
    <w:rsid w:val="00D66372"/>
    <w:rsid w:val="00D867C2"/>
    <w:rsid w:val="00D921D1"/>
    <w:rsid w:val="00D9288E"/>
    <w:rsid w:val="00D97B25"/>
    <w:rsid w:val="00DC451F"/>
    <w:rsid w:val="00DD7672"/>
    <w:rsid w:val="00DE1D6B"/>
    <w:rsid w:val="00DF62BA"/>
    <w:rsid w:val="00E0512C"/>
    <w:rsid w:val="00E2626C"/>
    <w:rsid w:val="00E304CF"/>
    <w:rsid w:val="00E32367"/>
    <w:rsid w:val="00E36297"/>
    <w:rsid w:val="00E42642"/>
    <w:rsid w:val="00E477A3"/>
    <w:rsid w:val="00E52CEC"/>
    <w:rsid w:val="00E63966"/>
    <w:rsid w:val="00E63C58"/>
    <w:rsid w:val="00E736E1"/>
    <w:rsid w:val="00E73C79"/>
    <w:rsid w:val="00E7696E"/>
    <w:rsid w:val="00E9481F"/>
    <w:rsid w:val="00E94F6D"/>
    <w:rsid w:val="00EA7124"/>
    <w:rsid w:val="00EB25E9"/>
    <w:rsid w:val="00EB4F62"/>
    <w:rsid w:val="00EC1F16"/>
    <w:rsid w:val="00ED042C"/>
    <w:rsid w:val="00F06526"/>
    <w:rsid w:val="00F076C3"/>
    <w:rsid w:val="00F10421"/>
    <w:rsid w:val="00F1046D"/>
    <w:rsid w:val="00F2712A"/>
    <w:rsid w:val="00F27F98"/>
    <w:rsid w:val="00F30843"/>
    <w:rsid w:val="00F443F7"/>
    <w:rsid w:val="00F51A63"/>
    <w:rsid w:val="00F53643"/>
    <w:rsid w:val="00F75B66"/>
    <w:rsid w:val="00FA0F9C"/>
    <w:rsid w:val="00FA5A81"/>
    <w:rsid w:val="00FA5B31"/>
    <w:rsid w:val="00FA7473"/>
    <w:rsid w:val="00FB0C48"/>
    <w:rsid w:val="00FB6894"/>
    <w:rsid w:val="00FC3361"/>
    <w:rsid w:val="00FC4D35"/>
    <w:rsid w:val="00FD00DB"/>
    <w:rsid w:val="00FD43B2"/>
    <w:rsid w:val="00FD4725"/>
    <w:rsid w:val="00FE3FFC"/>
    <w:rsid w:val="00FE5332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7099B42"/>
  <w15:docId w15:val="{B1104605-965B-4361-9847-D75EB324A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169C3"/>
    <w:pPr>
      <w:tabs>
        <w:tab w:val="left" w:pos="1418"/>
        <w:tab w:val="right" w:pos="9923"/>
      </w:tabs>
      <w:spacing w:before="120"/>
      <w:ind w:left="1418" w:right="594"/>
    </w:pPr>
    <w:rPr>
      <w:rFonts w:ascii="Arial" w:hAnsi="Arial"/>
      <w:sz w:val="22"/>
    </w:rPr>
  </w:style>
  <w:style w:type="paragraph" w:styleId="Rubrik1">
    <w:name w:val="heading 1"/>
    <w:basedOn w:val="Rubrik2"/>
    <w:next w:val="Normal"/>
    <w:qFormat/>
    <w:rsid w:val="00B169C3"/>
    <w:pPr>
      <w:outlineLvl w:val="0"/>
    </w:pPr>
    <w:rPr>
      <w:caps/>
    </w:rPr>
  </w:style>
  <w:style w:type="paragraph" w:styleId="Rubrik2">
    <w:name w:val="heading 2"/>
    <w:basedOn w:val="Normal"/>
    <w:next w:val="Normal"/>
    <w:qFormat/>
    <w:rsid w:val="00B169C3"/>
    <w:pPr>
      <w:keepNext/>
      <w:keepLines/>
      <w:spacing w:before="360" w:after="120"/>
      <w:ind w:hanging="1418"/>
      <w:outlineLvl w:val="1"/>
    </w:pPr>
    <w:rPr>
      <w:b/>
      <w:sz w:val="26"/>
    </w:rPr>
  </w:style>
  <w:style w:type="paragraph" w:styleId="Rubrik3">
    <w:name w:val="heading 3"/>
    <w:basedOn w:val="Rubrik2"/>
    <w:next w:val="Normal"/>
    <w:qFormat/>
    <w:rsid w:val="00B169C3"/>
    <w:pPr>
      <w:outlineLvl w:val="2"/>
    </w:pPr>
  </w:style>
  <w:style w:type="paragraph" w:styleId="Rubrik4">
    <w:name w:val="heading 4"/>
    <w:basedOn w:val="Rubrik2"/>
    <w:next w:val="Normal"/>
    <w:qFormat/>
    <w:rsid w:val="00B169C3"/>
    <w:pPr>
      <w:outlineLvl w:val="3"/>
    </w:pPr>
  </w:style>
  <w:style w:type="paragraph" w:styleId="Rubrik5">
    <w:name w:val="heading 5"/>
    <w:basedOn w:val="Rubrik2"/>
    <w:next w:val="Normal"/>
    <w:qFormat/>
    <w:rsid w:val="00B169C3"/>
    <w:pPr>
      <w:outlineLvl w:val="4"/>
    </w:pPr>
  </w:style>
  <w:style w:type="paragraph" w:styleId="Rubrik6">
    <w:name w:val="heading 6"/>
    <w:basedOn w:val="Rubrik2"/>
    <w:next w:val="Normal"/>
    <w:qFormat/>
    <w:rsid w:val="00B169C3"/>
    <w:pPr>
      <w:outlineLvl w:val="5"/>
    </w:pPr>
  </w:style>
  <w:style w:type="paragraph" w:styleId="Rubrik7">
    <w:name w:val="heading 7"/>
    <w:basedOn w:val="Rubrik2"/>
    <w:next w:val="Normal"/>
    <w:qFormat/>
    <w:rsid w:val="00B169C3"/>
    <w:pPr>
      <w:outlineLvl w:val="6"/>
    </w:pPr>
  </w:style>
  <w:style w:type="paragraph" w:styleId="Rubrik8">
    <w:name w:val="heading 8"/>
    <w:basedOn w:val="Rubrik2"/>
    <w:next w:val="Normal"/>
    <w:qFormat/>
    <w:rsid w:val="00B169C3"/>
    <w:pPr>
      <w:ind w:right="595"/>
      <w:outlineLvl w:val="7"/>
    </w:pPr>
  </w:style>
  <w:style w:type="paragraph" w:styleId="Rubrik9">
    <w:name w:val="heading 9"/>
    <w:basedOn w:val="Rubrik2"/>
    <w:next w:val="Normal"/>
    <w:qFormat/>
    <w:rsid w:val="00B169C3"/>
    <w:pPr>
      <w:ind w:right="595"/>
      <w:outlineLvl w:val="8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Indrag">
    <w:name w:val="NormalIndrag"/>
    <w:basedOn w:val="Normal"/>
    <w:next w:val="Normal"/>
    <w:rsid w:val="00B169C3"/>
    <w:pPr>
      <w:tabs>
        <w:tab w:val="clear" w:pos="1418"/>
        <w:tab w:val="left" w:pos="1702"/>
        <w:tab w:val="left" w:pos="3686"/>
        <w:tab w:val="left" w:pos="5103"/>
      </w:tabs>
      <w:ind w:left="1702" w:hanging="284"/>
    </w:pPr>
  </w:style>
  <w:style w:type="paragraph" w:customStyle="1" w:styleId="OkodRubrik10">
    <w:name w:val="OkodRubrik10"/>
    <w:basedOn w:val="Normal"/>
    <w:next w:val="Normal"/>
    <w:rsid w:val="00B169C3"/>
    <w:pPr>
      <w:keepNext/>
      <w:keepLines/>
    </w:pPr>
    <w:rPr>
      <w:i/>
    </w:rPr>
  </w:style>
  <w:style w:type="paragraph" w:customStyle="1" w:styleId="OkodRubrik11">
    <w:name w:val="OkodRubrik11"/>
    <w:basedOn w:val="Normal"/>
    <w:next w:val="Normal"/>
    <w:rsid w:val="00B169C3"/>
    <w:pPr>
      <w:keepNext/>
      <w:keepLines/>
    </w:pPr>
    <w:rPr>
      <w:i/>
      <w:sz w:val="18"/>
    </w:rPr>
  </w:style>
  <w:style w:type="paragraph" w:customStyle="1" w:styleId="OkodRubrik8">
    <w:name w:val="OkodRubrik8"/>
    <w:basedOn w:val="Normal"/>
    <w:next w:val="Normal"/>
    <w:rsid w:val="00B169C3"/>
    <w:pPr>
      <w:keepNext/>
      <w:keepLines/>
      <w:spacing w:before="360" w:after="120"/>
    </w:pPr>
    <w:rPr>
      <w:i/>
      <w:caps/>
      <w:sz w:val="26"/>
    </w:rPr>
  </w:style>
  <w:style w:type="paragraph" w:customStyle="1" w:styleId="OkodRubrik9">
    <w:name w:val="OkodRubrik9"/>
    <w:basedOn w:val="Normal"/>
    <w:next w:val="Normal"/>
    <w:rsid w:val="00B169C3"/>
    <w:pPr>
      <w:keepNext/>
      <w:keepLines/>
      <w:spacing w:before="360" w:after="120"/>
    </w:pPr>
    <w:rPr>
      <w:i/>
      <w:sz w:val="26"/>
    </w:rPr>
  </w:style>
  <w:style w:type="paragraph" w:styleId="Sidhuvud">
    <w:name w:val="header"/>
    <w:basedOn w:val="Normal"/>
    <w:rsid w:val="00B169C3"/>
    <w:pPr>
      <w:tabs>
        <w:tab w:val="clear" w:pos="1418"/>
        <w:tab w:val="clear" w:pos="9923"/>
        <w:tab w:val="center" w:pos="4536"/>
        <w:tab w:val="right" w:pos="9072"/>
      </w:tabs>
    </w:pPr>
  </w:style>
  <w:style w:type="paragraph" w:styleId="Sidfot">
    <w:name w:val="footer"/>
    <w:basedOn w:val="Normal"/>
    <w:rsid w:val="00B169C3"/>
    <w:pPr>
      <w:tabs>
        <w:tab w:val="clear" w:pos="1418"/>
        <w:tab w:val="clear" w:pos="9923"/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rsid w:val="00B169C3"/>
    <w:pPr>
      <w:shd w:val="clear" w:color="auto" w:fill="000080"/>
    </w:pPr>
    <w:rPr>
      <w:rFonts w:ascii="Tahoma" w:hAnsi="Tahoma"/>
    </w:rPr>
  </w:style>
  <w:style w:type="paragraph" w:styleId="Indragetstycke">
    <w:name w:val="Block Text"/>
    <w:basedOn w:val="Normal"/>
    <w:rsid w:val="00B169C3"/>
  </w:style>
  <w:style w:type="character" w:styleId="Sidnummer">
    <w:name w:val="page number"/>
    <w:basedOn w:val="Standardstycketeckensnitt"/>
    <w:rsid w:val="00B169C3"/>
  </w:style>
  <w:style w:type="paragraph" w:styleId="Ballongtext">
    <w:name w:val="Balloon Text"/>
    <w:basedOn w:val="Normal"/>
    <w:link w:val="BallongtextChar"/>
    <w:rsid w:val="00E36297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36297"/>
    <w:rPr>
      <w:rFonts w:ascii="Tahoma" w:hAnsi="Tahoma" w:cs="Tahoma"/>
      <w:sz w:val="16"/>
      <w:szCs w:val="16"/>
    </w:rPr>
  </w:style>
  <w:style w:type="paragraph" w:customStyle="1" w:styleId="indrag">
    <w:name w:val="indrag"/>
    <w:basedOn w:val="Normal"/>
    <w:rsid w:val="00D42A25"/>
    <w:pPr>
      <w:keepLines/>
      <w:tabs>
        <w:tab w:val="clear" w:pos="9923"/>
        <w:tab w:val="left" w:pos="3686"/>
      </w:tabs>
      <w:spacing w:before="0"/>
      <w:ind w:right="851"/>
    </w:pPr>
  </w:style>
  <w:style w:type="paragraph" w:customStyle="1" w:styleId="Bomb">
    <w:name w:val="Bomb"/>
    <w:basedOn w:val="indrag"/>
    <w:rsid w:val="00D42A25"/>
    <w:pPr>
      <w:numPr>
        <w:numId w:val="7"/>
      </w:numPr>
      <w:spacing w:after="120"/>
    </w:pPr>
  </w:style>
  <w:style w:type="paragraph" w:customStyle="1" w:styleId="Rubrik-EjInnehll13">
    <w:name w:val="Rubrik - Ej Innehåll 13"/>
    <w:basedOn w:val="Normal"/>
    <w:next w:val="indrag"/>
    <w:rsid w:val="00D42A25"/>
    <w:pPr>
      <w:keepNext/>
      <w:tabs>
        <w:tab w:val="clear" w:pos="9923"/>
        <w:tab w:val="right" w:pos="9356"/>
      </w:tabs>
      <w:spacing w:before="180" w:after="120"/>
      <w:ind w:right="851" w:hanging="1418"/>
    </w:pPr>
    <w:rPr>
      <w:b/>
      <w:sz w:val="26"/>
    </w:rPr>
  </w:style>
  <w:style w:type="paragraph" w:customStyle="1" w:styleId="Rubrik-Sakvara11">
    <w:name w:val="Rubrik - Sakvara 11"/>
    <w:basedOn w:val="Normal"/>
    <w:next w:val="indrag"/>
    <w:rsid w:val="00D42A25"/>
    <w:pPr>
      <w:keepNext/>
      <w:keepLines/>
      <w:tabs>
        <w:tab w:val="clear" w:pos="9923"/>
        <w:tab w:val="left" w:pos="3686"/>
        <w:tab w:val="right" w:pos="9356"/>
      </w:tabs>
      <w:spacing w:before="180" w:after="120"/>
      <w:ind w:right="851"/>
    </w:pPr>
    <w:rPr>
      <w:caps/>
      <w:u w:val="single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105A90"/>
    <w:pPr>
      <w:tabs>
        <w:tab w:val="clear" w:pos="1418"/>
        <w:tab w:val="clear" w:pos="9923"/>
      </w:tabs>
      <w:spacing w:before="480" w:after="0" w:line="276" w:lineRule="auto"/>
      <w:ind w:left="0" w:right="0" w:firstLine="0"/>
      <w:outlineLvl w:val="9"/>
    </w:pPr>
    <w:rPr>
      <w:rFonts w:asciiTheme="majorHAnsi" w:eastAsiaTheme="majorEastAsia" w:hAnsiTheme="majorHAnsi" w:cstheme="majorBidi"/>
      <w:bCs/>
      <w:caps w:val="0"/>
      <w:color w:val="365F91" w:themeColor="accent1" w:themeShade="BF"/>
      <w:sz w:val="28"/>
      <w:szCs w:val="28"/>
    </w:rPr>
  </w:style>
  <w:style w:type="paragraph" w:styleId="Innehll2">
    <w:name w:val="toc 2"/>
    <w:basedOn w:val="Normal"/>
    <w:next w:val="Normal"/>
    <w:autoRedefine/>
    <w:uiPriority w:val="39"/>
    <w:rsid w:val="00C035A8"/>
    <w:pPr>
      <w:tabs>
        <w:tab w:val="clear" w:pos="1418"/>
        <w:tab w:val="clear" w:pos="9923"/>
        <w:tab w:val="left" w:pos="2835"/>
        <w:tab w:val="right" w:pos="9062"/>
        <w:tab w:val="right" w:pos="9639"/>
        <w:tab w:val="right" w:pos="10206"/>
      </w:tabs>
      <w:spacing w:after="100"/>
      <w:ind w:left="0" w:right="595"/>
    </w:pPr>
  </w:style>
  <w:style w:type="paragraph" w:styleId="Innehll1">
    <w:name w:val="toc 1"/>
    <w:basedOn w:val="Normal"/>
    <w:next w:val="Normal"/>
    <w:autoRedefine/>
    <w:uiPriority w:val="39"/>
    <w:rsid w:val="00105A90"/>
    <w:pPr>
      <w:tabs>
        <w:tab w:val="clear" w:pos="1418"/>
        <w:tab w:val="clear" w:pos="9923"/>
      </w:tabs>
      <w:spacing w:after="100"/>
      <w:ind w:left="0"/>
    </w:pPr>
  </w:style>
  <w:style w:type="paragraph" w:styleId="Innehll3">
    <w:name w:val="toc 3"/>
    <w:basedOn w:val="Normal"/>
    <w:next w:val="Normal"/>
    <w:autoRedefine/>
    <w:uiPriority w:val="39"/>
    <w:rsid w:val="00567C82"/>
    <w:pPr>
      <w:tabs>
        <w:tab w:val="clear" w:pos="1418"/>
        <w:tab w:val="clear" w:pos="9923"/>
        <w:tab w:val="left" w:pos="1100"/>
        <w:tab w:val="right" w:pos="9062"/>
        <w:tab w:val="right" w:pos="9356"/>
      </w:tabs>
      <w:spacing w:after="100"/>
      <w:ind w:left="0" w:right="595"/>
    </w:pPr>
  </w:style>
  <w:style w:type="character" w:styleId="Hyperlnk">
    <w:name w:val="Hyperlink"/>
    <w:basedOn w:val="Standardstycketeckensnitt"/>
    <w:uiPriority w:val="99"/>
    <w:unhideWhenUsed/>
    <w:rsid w:val="00105A90"/>
    <w:rPr>
      <w:color w:val="0000FF" w:themeColor="hyperlink"/>
      <w:u w:val="single"/>
    </w:rPr>
  </w:style>
  <w:style w:type="paragraph" w:styleId="Innehll4">
    <w:name w:val="toc 4"/>
    <w:basedOn w:val="Normal"/>
    <w:next w:val="Normal"/>
    <w:autoRedefine/>
    <w:uiPriority w:val="39"/>
    <w:rsid w:val="00567C82"/>
    <w:pPr>
      <w:tabs>
        <w:tab w:val="clear" w:pos="1418"/>
        <w:tab w:val="clear" w:pos="9923"/>
        <w:tab w:val="left" w:pos="1540"/>
        <w:tab w:val="right" w:leader="dot" w:pos="9062"/>
      </w:tabs>
      <w:spacing w:after="100"/>
      <w:ind w:left="0" w:right="595"/>
    </w:pPr>
  </w:style>
  <w:style w:type="paragraph" w:styleId="Innehll5">
    <w:name w:val="toc 5"/>
    <w:basedOn w:val="Normal"/>
    <w:next w:val="Normal"/>
    <w:autoRedefine/>
    <w:uiPriority w:val="39"/>
    <w:rsid w:val="00105A90"/>
    <w:pPr>
      <w:tabs>
        <w:tab w:val="clear" w:pos="1418"/>
        <w:tab w:val="clear" w:pos="9923"/>
        <w:tab w:val="left" w:pos="1760"/>
        <w:tab w:val="right" w:leader="dot" w:pos="9062"/>
      </w:tabs>
      <w:spacing w:after="100"/>
      <w:ind w:left="0"/>
    </w:pPr>
  </w:style>
  <w:style w:type="character" w:customStyle="1" w:styleId="apple-converted-space">
    <w:name w:val="apple-converted-space"/>
    <w:basedOn w:val="Standardstycketeckensnitt"/>
    <w:rsid w:val="00B8530D"/>
  </w:style>
  <w:style w:type="paragraph" w:styleId="Liststycke">
    <w:name w:val="List Paragraph"/>
    <w:basedOn w:val="Normal"/>
    <w:uiPriority w:val="34"/>
    <w:qFormat/>
    <w:rsid w:val="00D867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3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7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8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3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0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5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redakun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95FC4DA43E9641A24F315A38225E2C" ma:contentTypeVersion="1" ma:contentTypeDescription="Create a new document." ma:contentTypeScope="" ma:versionID="af47a248c418ac5375bd01384f196f95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949202dcc3c1780e91e58fb2af340b1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Scheduling Start Date" ma:internalName="PublishingStartDate">
      <xsd:simpleType>
        <xsd:restriction base="dms:Unknown"/>
      </xsd:simpleType>
    </xsd:element>
    <xsd:element name="PublishingExpirationDate" ma:index="9" nillable="true" ma:displayName="Scheduling End Dat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DF508E-E3B8-44BE-B3B5-11158D940972}">
  <ds:schemaRefs>
    <ds:schemaRef ds:uri="http://schemas.microsoft.com/office/2006/metadata/propertie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FD775B28-D12A-4C68-98EA-EFF79AC944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F9660FA8-6838-4DA9-94A1-E92AEC3E46E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1E908D4-1497-4BA4-A608-179771475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redakund</Template>
  <TotalTime>0</TotalTime>
  <Pages>7</Pages>
  <Words>899</Words>
  <Characters>4767</Characters>
  <Application>Microsoft Office Word</Application>
  <DocSecurity>0</DocSecurity>
  <Lines>39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FM Mattsson Mora Group AB</Company>
  <LinksUpToDate>false</LinksUpToDate>
  <CharactersWithSpaces>5655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Wideen, Roger</dc:creator>
  <cp:lastModifiedBy>Wideen, Roger</cp:lastModifiedBy>
  <cp:revision>3</cp:revision>
  <cp:lastPrinted>2022-08-22T12:47:00Z</cp:lastPrinted>
  <dcterms:created xsi:type="dcterms:W3CDTF">2026-03-23T09:08:00Z</dcterms:created>
  <dcterms:modified xsi:type="dcterms:W3CDTF">2026-03-23T09:11:00Z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0x0101004895FC4DA43E9641A24F315A38225E2C</vt:lpwstr>
  </property>
</Properties>
</file>